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35A" w:rsidRDefault="00B2435A" w:rsidP="00B243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35A">
        <w:rPr>
          <w:rFonts w:ascii="Times New Roman" w:hAnsi="Times New Roman" w:cs="Times New Roman"/>
          <w:b/>
          <w:sz w:val="24"/>
          <w:szCs w:val="24"/>
        </w:rPr>
        <w:t>Z</w:t>
      </w:r>
      <w:r w:rsidR="00C705B0">
        <w:rPr>
          <w:rFonts w:ascii="Times New Roman" w:hAnsi="Times New Roman" w:cs="Times New Roman"/>
          <w:b/>
          <w:sz w:val="24"/>
          <w:szCs w:val="24"/>
        </w:rPr>
        <w:t>asady rekrutacji do przedszkoli</w:t>
      </w:r>
      <w:r w:rsidR="00327002">
        <w:rPr>
          <w:rFonts w:ascii="Times New Roman" w:hAnsi="Times New Roman" w:cs="Times New Roman"/>
          <w:b/>
          <w:sz w:val="24"/>
          <w:szCs w:val="24"/>
        </w:rPr>
        <w:t xml:space="preserve"> i </w:t>
      </w:r>
      <w:r w:rsidRPr="00B2435A">
        <w:rPr>
          <w:rFonts w:ascii="Times New Roman" w:hAnsi="Times New Roman" w:cs="Times New Roman"/>
          <w:b/>
          <w:sz w:val="24"/>
          <w:szCs w:val="24"/>
        </w:rPr>
        <w:t xml:space="preserve">oddziałów przedszkolnych w szkołach podstawowych prowadzonych przez </w:t>
      </w:r>
      <w:r w:rsidR="00C705B0">
        <w:rPr>
          <w:rFonts w:ascii="Times New Roman" w:hAnsi="Times New Roman" w:cs="Times New Roman"/>
          <w:b/>
          <w:sz w:val="24"/>
          <w:szCs w:val="24"/>
        </w:rPr>
        <w:t>Gminę Szubin na rok szkolny 2017/2018</w:t>
      </w:r>
    </w:p>
    <w:p w:rsidR="000218A8" w:rsidRDefault="000218A8" w:rsidP="000218A8">
      <w:pPr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18A8" w:rsidRDefault="000218A8" w:rsidP="000218A8">
      <w:pPr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18A8" w:rsidRDefault="000218A8" w:rsidP="000218A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18A8">
        <w:rPr>
          <w:rFonts w:ascii="Times New Roman" w:hAnsi="Times New Roman" w:cs="Times New Roman"/>
          <w:sz w:val="24"/>
          <w:szCs w:val="24"/>
        </w:rPr>
        <w:t>Prowadzenie przedszkoli</w:t>
      </w:r>
      <w:r w:rsidR="00FE073B">
        <w:rPr>
          <w:rFonts w:ascii="Times New Roman" w:hAnsi="Times New Roman" w:cs="Times New Roman"/>
          <w:sz w:val="24"/>
          <w:szCs w:val="24"/>
        </w:rPr>
        <w:t xml:space="preserve">, </w:t>
      </w:r>
      <w:r w:rsidR="00F70A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oddziałów przedszkolnych w szkołach podstawowych jest zadaniem własnym gmi</w:t>
      </w:r>
      <w:r w:rsidR="00FE073B">
        <w:rPr>
          <w:rFonts w:ascii="Times New Roman" w:hAnsi="Times New Roman" w:cs="Times New Roman"/>
          <w:sz w:val="24"/>
          <w:szCs w:val="24"/>
        </w:rPr>
        <w:t xml:space="preserve">ny, dlatego też oferta związana </w:t>
      </w:r>
      <w:r>
        <w:rPr>
          <w:rFonts w:ascii="Times New Roman" w:hAnsi="Times New Roman" w:cs="Times New Roman"/>
          <w:sz w:val="24"/>
          <w:szCs w:val="24"/>
        </w:rPr>
        <w:t>z edukacją przedszkolną, wychow</w:t>
      </w:r>
      <w:r w:rsidR="00FE073B">
        <w:rPr>
          <w:rFonts w:ascii="Times New Roman" w:hAnsi="Times New Roman" w:cs="Times New Roman"/>
          <w:sz w:val="24"/>
          <w:szCs w:val="24"/>
        </w:rPr>
        <w:t>aniem i opieką w przedszkolach,</w:t>
      </w:r>
      <w:r w:rsidR="00F70A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oddziałach przedszkolnych w szkołach podstawowych adresowana jest w pierwszej kolejności dla mieszkańców gminy Szubin.</w:t>
      </w:r>
    </w:p>
    <w:p w:rsidR="000218A8" w:rsidRDefault="00C705B0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Rekrutacja na rok szkolny 2017/2018</w:t>
      </w:r>
      <w:r w:rsidR="000218A8">
        <w:rPr>
          <w:rFonts w:ascii="Times New Roman" w:hAnsi="Times New Roman" w:cs="Times New Roman"/>
          <w:sz w:val="24"/>
          <w:szCs w:val="24"/>
        </w:rPr>
        <w:t xml:space="preserve"> odbywa się w sposób tradycyjny ( składanie </w:t>
      </w:r>
      <w:r w:rsidR="00E44C85">
        <w:rPr>
          <w:rFonts w:ascii="Times New Roman" w:hAnsi="Times New Roman" w:cs="Times New Roman"/>
          <w:sz w:val="24"/>
          <w:szCs w:val="24"/>
        </w:rPr>
        <w:t xml:space="preserve">wniosków i </w:t>
      </w:r>
      <w:r w:rsidR="000218A8">
        <w:rPr>
          <w:rFonts w:ascii="Times New Roman" w:hAnsi="Times New Roman" w:cs="Times New Roman"/>
          <w:sz w:val="24"/>
          <w:szCs w:val="24"/>
        </w:rPr>
        <w:t xml:space="preserve">dokumentacji </w:t>
      </w:r>
      <w:r w:rsidR="00E44C85">
        <w:rPr>
          <w:rFonts w:ascii="Times New Roman" w:hAnsi="Times New Roman" w:cs="Times New Roman"/>
          <w:sz w:val="24"/>
          <w:szCs w:val="24"/>
        </w:rPr>
        <w:t>w wersji papierowej ).</w:t>
      </w:r>
    </w:p>
    <w:p w:rsidR="00E44C85" w:rsidRDefault="00E44C85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rekrutacji oparty jest o jednolite kryteria naboru.</w:t>
      </w:r>
    </w:p>
    <w:p w:rsidR="00E44C85" w:rsidRDefault="00AE7356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Samorządowego Przedszkola nr 2 i 3 w Szubinie </w:t>
      </w:r>
      <w:r w:rsidR="00A73551">
        <w:rPr>
          <w:rFonts w:ascii="Times New Roman" w:hAnsi="Times New Roman" w:cs="Times New Roman"/>
          <w:sz w:val="24"/>
          <w:szCs w:val="24"/>
        </w:rPr>
        <w:t xml:space="preserve"> mogą uczęszczać dzieci w wieku od 3 do </w:t>
      </w:r>
      <w:r w:rsidR="006637DF">
        <w:rPr>
          <w:rFonts w:ascii="Times New Roman" w:hAnsi="Times New Roman" w:cs="Times New Roman"/>
          <w:sz w:val="24"/>
          <w:szCs w:val="24"/>
        </w:rPr>
        <w:t>6</w:t>
      </w:r>
      <w:r w:rsidR="00A73551">
        <w:rPr>
          <w:rFonts w:ascii="Times New Roman" w:hAnsi="Times New Roman" w:cs="Times New Roman"/>
          <w:sz w:val="24"/>
          <w:szCs w:val="24"/>
        </w:rPr>
        <w:t xml:space="preserve"> lat, a w uzasadnionych przypadkach i w sytuacji wolnych miejsc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73551">
        <w:rPr>
          <w:rFonts w:ascii="Times New Roman" w:hAnsi="Times New Roman" w:cs="Times New Roman"/>
          <w:sz w:val="24"/>
          <w:szCs w:val="24"/>
        </w:rPr>
        <w:t>w przedszkolu dzieci młodsze, minimum 2</w:t>
      </w:r>
      <w:r w:rsidR="00F70AB9">
        <w:rPr>
          <w:rFonts w:ascii="Times New Roman" w:hAnsi="Times New Roman" w:cs="Times New Roman"/>
          <w:sz w:val="24"/>
          <w:szCs w:val="24"/>
        </w:rPr>
        <w:t>,</w:t>
      </w:r>
      <w:r w:rsidR="00A73551">
        <w:rPr>
          <w:rFonts w:ascii="Times New Roman" w:hAnsi="Times New Roman" w:cs="Times New Roman"/>
          <w:sz w:val="24"/>
          <w:szCs w:val="24"/>
        </w:rPr>
        <w:t>5 letnie.</w:t>
      </w:r>
    </w:p>
    <w:p w:rsidR="00A73551" w:rsidRDefault="00A73551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oddziału przedszkolnego w Szkole Podstawowej nr 1 i nr 2 w Szubinie mogą uczęszczać dzieci w wieku 6 lat.</w:t>
      </w:r>
      <w:r w:rsidR="0002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551" w:rsidRDefault="00A73551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oddziałów przedszkolnych w szkołach podstawowych na terenie wiejskim mogą</w:t>
      </w:r>
      <w:r w:rsidR="00037498">
        <w:rPr>
          <w:rFonts w:ascii="Times New Roman" w:hAnsi="Times New Roman" w:cs="Times New Roman"/>
          <w:sz w:val="24"/>
          <w:szCs w:val="24"/>
        </w:rPr>
        <w:t xml:space="preserve"> uczęszczać dzieci w wieku 3-6 </w:t>
      </w:r>
      <w:r w:rsidR="00327002">
        <w:rPr>
          <w:rFonts w:ascii="Times New Roman" w:hAnsi="Times New Roman" w:cs="Times New Roman"/>
          <w:sz w:val="24"/>
          <w:szCs w:val="24"/>
        </w:rPr>
        <w:t>lat.</w:t>
      </w:r>
      <w:r w:rsidR="0002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7002" w:rsidRDefault="00327002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Godziny pracy prze</w:t>
      </w:r>
      <w:r w:rsidR="00C705B0">
        <w:rPr>
          <w:rFonts w:ascii="Times New Roman" w:hAnsi="Times New Roman" w:cs="Times New Roman"/>
          <w:sz w:val="24"/>
          <w:szCs w:val="24"/>
        </w:rPr>
        <w:t>dszkoli</w:t>
      </w:r>
      <w:r>
        <w:rPr>
          <w:rFonts w:ascii="Times New Roman" w:hAnsi="Times New Roman" w:cs="Times New Roman"/>
          <w:sz w:val="24"/>
          <w:szCs w:val="24"/>
        </w:rPr>
        <w:t xml:space="preserve"> i oddziałów przedszkolnych dostosowane są do potrzeb środowiska lokalnego i możliwości organizacyjnych przedszkoli i szkół i mogą ulegać zmianie przy zachowaniu zasady, że placówka ma wspomagać rodziców w opiece i wychowaniu dzieci. </w:t>
      </w:r>
    </w:p>
    <w:p w:rsidR="00327002" w:rsidRDefault="00E72040" w:rsidP="000218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Rodzice składają wniosek o  przyję</w:t>
      </w:r>
      <w:r w:rsidR="003379E2">
        <w:rPr>
          <w:rFonts w:ascii="Times New Roman" w:hAnsi="Times New Roman" w:cs="Times New Roman"/>
          <w:sz w:val="24"/>
          <w:szCs w:val="24"/>
        </w:rPr>
        <w:t>cie dziecka do maksymalnie 3  przedszkoli oddziałów przedszkolnych.</w:t>
      </w:r>
      <w:r>
        <w:rPr>
          <w:rFonts w:ascii="Times New Roman" w:hAnsi="Times New Roman" w:cs="Times New Roman"/>
          <w:sz w:val="24"/>
          <w:szCs w:val="24"/>
        </w:rPr>
        <w:t xml:space="preserve"> We wniosku</w:t>
      </w:r>
      <w:r w:rsidR="003379E2">
        <w:rPr>
          <w:rFonts w:ascii="Times New Roman" w:hAnsi="Times New Roman" w:cs="Times New Roman"/>
          <w:sz w:val="24"/>
          <w:szCs w:val="24"/>
        </w:rPr>
        <w:t xml:space="preserve"> rodzice  wskazują  kolejność</w:t>
      </w:r>
      <w:r>
        <w:rPr>
          <w:rFonts w:ascii="Times New Roman" w:hAnsi="Times New Roman" w:cs="Times New Roman"/>
          <w:sz w:val="24"/>
          <w:szCs w:val="24"/>
        </w:rPr>
        <w:t xml:space="preserve"> placówki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( przedszkola lub oddziały przedszkolne w szkole podstawowej </w:t>
      </w:r>
      <w:r w:rsidR="003379E2">
        <w:rPr>
          <w:rFonts w:ascii="Times New Roman" w:hAnsi="Times New Roman" w:cs="Times New Roman"/>
          <w:sz w:val="24"/>
          <w:szCs w:val="24"/>
        </w:rPr>
        <w:t>) w porządku od najbardziej do najmniej preferowanego.</w:t>
      </w:r>
      <w:r w:rsidR="00925B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37DF" w:rsidRDefault="00327002" w:rsidP="006637D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podawane przez rodziców są dobrowolne. W przypadku nie podania informacji dotyczących poszczególnych kryteriów dla celu procesu rekrutacji przyjmuje się, że dziecko nie spełnia danego kryterium.</w:t>
      </w:r>
    </w:p>
    <w:p w:rsidR="006637DF" w:rsidRPr="006637DF" w:rsidRDefault="006637DF" w:rsidP="006637D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637DF">
        <w:rPr>
          <w:rFonts w:ascii="Times New Roman" w:hAnsi="Times New Roman" w:cs="Times New Roman"/>
          <w:b/>
          <w:sz w:val="24"/>
          <w:szCs w:val="24"/>
        </w:rPr>
        <w:t>W przypadku braku miejsc w przedszkolach Burmistrz Szubina wskaże miejsce w oddziałach przedszkolnych, w których dzieci sześcioletnie będą mogły realizować roczne przygotowanie przedszkolne.</w:t>
      </w:r>
    </w:p>
    <w:p w:rsidR="00327002" w:rsidRPr="00F70AB9" w:rsidRDefault="00327002" w:rsidP="00327002">
      <w:pPr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70AB9">
        <w:rPr>
          <w:rFonts w:ascii="Times New Roman" w:hAnsi="Times New Roman" w:cs="Times New Roman"/>
          <w:b/>
          <w:sz w:val="24"/>
          <w:szCs w:val="24"/>
          <w:u w:val="single"/>
        </w:rPr>
        <w:t>Terminarz rekrutacji</w:t>
      </w:r>
    </w:p>
    <w:p w:rsidR="00E02DAC" w:rsidRPr="00E02DAC" w:rsidRDefault="00B248C5" w:rsidP="00E02DA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27.02 – 06</w:t>
      </w:r>
      <w:r w:rsidR="008D2586" w:rsidRPr="008D2586">
        <w:rPr>
          <w:rFonts w:ascii="Times New Roman" w:hAnsi="Times New Roman" w:cs="Times New Roman"/>
          <w:b/>
          <w:sz w:val="24"/>
          <w:szCs w:val="24"/>
        </w:rPr>
        <w:t>.03 20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="00E02DAC">
        <w:rPr>
          <w:rFonts w:ascii="Times New Roman" w:hAnsi="Times New Roman" w:cs="Times New Roman"/>
          <w:sz w:val="24"/>
          <w:szCs w:val="24"/>
        </w:rPr>
        <w:t xml:space="preserve"> rok -   </w:t>
      </w:r>
      <w:r w:rsidR="00E119B5">
        <w:rPr>
          <w:rFonts w:ascii="Times New Roman" w:hAnsi="Times New Roman" w:cs="Times New Roman"/>
          <w:sz w:val="24"/>
          <w:szCs w:val="24"/>
        </w:rPr>
        <w:t xml:space="preserve">składanie przez </w:t>
      </w:r>
      <w:r w:rsidR="00134B3F">
        <w:rPr>
          <w:rFonts w:ascii="Times New Roman" w:hAnsi="Times New Roman" w:cs="Times New Roman"/>
          <w:sz w:val="24"/>
          <w:szCs w:val="24"/>
        </w:rPr>
        <w:t>rodziców deklaracji na kolejny</w:t>
      </w:r>
      <w:r w:rsidR="00E119B5">
        <w:rPr>
          <w:rFonts w:ascii="Times New Roman" w:hAnsi="Times New Roman" w:cs="Times New Roman"/>
          <w:sz w:val="24"/>
          <w:szCs w:val="24"/>
        </w:rPr>
        <w:t xml:space="preserve"> rok szkolny o kontynuowaniu wychowania przedszkolnego w tym samym </w:t>
      </w:r>
      <w:r w:rsidR="00FE073B">
        <w:rPr>
          <w:rFonts w:ascii="Times New Roman" w:hAnsi="Times New Roman" w:cs="Times New Roman"/>
          <w:sz w:val="24"/>
          <w:szCs w:val="24"/>
        </w:rPr>
        <w:t>przedszkolu</w:t>
      </w:r>
      <w:r w:rsidR="00E119B5">
        <w:rPr>
          <w:rFonts w:ascii="Times New Roman" w:hAnsi="Times New Roman" w:cs="Times New Roman"/>
          <w:sz w:val="24"/>
          <w:szCs w:val="24"/>
        </w:rPr>
        <w:t xml:space="preserve"> czy oddziale w szkole podstawowej.</w:t>
      </w:r>
    </w:p>
    <w:p w:rsidR="00327002" w:rsidRDefault="00B248C5" w:rsidP="0032700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6D3106">
        <w:rPr>
          <w:rFonts w:ascii="Times New Roman" w:hAnsi="Times New Roman" w:cs="Times New Roman"/>
          <w:b/>
          <w:sz w:val="24"/>
          <w:szCs w:val="24"/>
        </w:rPr>
        <w:t>.03 – 31.03.</w:t>
      </w:r>
      <w:r>
        <w:rPr>
          <w:rFonts w:ascii="Times New Roman" w:hAnsi="Times New Roman" w:cs="Times New Roman"/>
          <w:b/>
          <w:sz w:val="24"/>
          <w:szCs w:val="24"/>
        </w:rPr>
        <w:t xml:space="preserve"> 2017</w:t>
      </w:r>
      <w:r w:rsidR="00327002">
        <w:rPr>
          <w:rFonts w:ascii="Times New Roman" w:hAnsi="Times New Roman" w:cs="Times New Roman"/>
          <w:sz w:val="24"/>
          <w:szCs w:val="24"/>
        </w:rPr>
        <w:t xml:space="preserve"> rok </w:t>
      </w:r>
      <w:r w:rsidR="00E02DAC">
        <w:rPr>
          <w:rFonts w:ascii="Times New Roman" w:hAnsi="Times New Roman" w:cs="Times New Roman"/>
          <w:sz w:val="24"/>
          <w:szCs w:val="24"/>
        </w:rPr>
        <w:t>–</w:t>
      </w:r>
      <w:r w:rsidR="00327002">
        <w:rPr>
          <w:rFonts w:ascii="Times New Roman" w:hAnsi="Times New Roman" w:cs="Times New Roman"/>
          <w:sz w:val="24"/>
          <w:szCs w:val="24"/>
        </w:rPr>
        <w:t xml:space="preserve"> </w:t>
      </w:r>
      <w:r w:rsidR="001E09F8">
        <w:rPr>
          <w:rFonts w:ascii="Times New Roman" w:hAnsi="Times New Roman" w:cs="Times New Roman"/>
          <w:sz w:val="24"/>
          <w:szCs w:val="24"/>
        </w:rPr>
        <w:t>składanie wniosku o przyjęcia  dziecka</w:t>
      </w:r>
      <w:r w:rsidR="00E02DAC">
        <w:rPr>
          <w:rFonts w:ascii="Times New Roman" w:hAnsi="Times New Roman" w:cs="Times New Roman"/>
          <w:sz w:val="24"/>
          <w:szCs w:val="24"/>
        </w:rPr>
        <w:t xml:space="preserve"> do prze</w:t>
      </w:r>
      <w:r w:rsidR="00FE073B">
        <w:rPr>
          <w:rFonts w:ascii="Times New Roman" w:hAnsi="Times New Roman" w:cs="Times New Roman"/>
          <w:sz w:val="24"/>
          <w:szCs w:val="24"/>
        </w:rPr>
        <w:t>dszkola,</w:t>
      </w:r>
      <w:r w:rsidR="00E02DAC">
        <w:rPr>
          <w:rFonts w:ascii="Times New Roman" w:hAnsi="Times New Roman" w:cs="Times New Roman"/>
          <w:sz w:val="24"/>
          <w:szCs w:val="24"/>
        </w:rPr>
        <w:t xml:space="preserve"> oddziału przedszkolnego w szkole podstawowej p</w:t>
      </w:r>
      <w:r w:rsidR="001E09F8">
        <w:rPr>
          <w:rFonts w:ascii="Times New Roman" w:hAnsi="Times New Roman" w:cs="Times New Roman"/>
          <w:sz w:val="24"/>
          <w:szCs w:val="24"/>
        </w:rPr>
        <w:t>o raz pierwszy lub zmieniającego</w:t>
      </w:r>
      <w:r w:rsidR="00E02DAC">
        <w:rPr>
          <w:rFonts w:ascii="Times New Roman" w:hAnsi="Times New Roman" w:cs="Times New Roman"/>
          <w:sz w:val="24"/>
          <w:szCs w:val="24"/>
        </w:rPr>
        <w:t xml:space="preserve"> przedszkole.</w:t>
      </w:r>
    </w:p>
    <w:p w:rsidR="00E119B5" w:rsidRDefault="00B248C5" w:rsidP="0032700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18.04.2017</w:t>
      </w:r>
      <w:r w:rsidR="003379E2">
        <w:rPr>
          <w:rFonts w:ascii="Times New Roman" w:hAnsi="Times New Roman" w:cs="Times New Roman"/>
          <w:sz w:val="24"/>
          <w:szCs w:val="24"/>
        </w:rPr>
        <w:t xml:space="preserve"> rok – podanie do publicznej wiadomości listy kandydatów zakwalifikowanych i niezakwalifikowanych.</w:t>
      </w:r>
    </w:p>
    <w:p w:rsidR="007C1EB0" w:rsidRDefault="00B248C5" w:rsidP="0032700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</w:t>
      </w:r>
      <w:r w:rsidR="007C1EB0" w:rsidRPr="008D2586">
        <w:rPr>
          <w:rFonts w:ascii="Times New Roman" w:hAnsi="Times New Roman" w:cs="Times New Roman"/>
          <w:b/>
          <w:sz w:val="24"/>
          <w:szCs w:val="24"/>
        </w:rPr>
        <w:t>.</w:t>
      </w:r>
      <w:r w:rsidR="00027961">
        <w:rPr>
          <w:rFonts w:ascii="Times New Roman" w:hAnsi="Times New Roman" w:cs="Times New Roman"/>
          <w:b/>
          <w:sz w:val="24"/>
          <w:szCs w:val="24"/>
        </w:rPr>
        <w:t>04 –</w:t>
      </w:r>
      <w:r>
        <w:rPr>
          <w:rFonts w:ascii="Times New Roman" w:hAnsi="Times New Roman" w:cs="Times New Roman"/>
          <w:b/>
          <w:sz w:val="24"/>
          <w:szCs w:val="24"/>
        </w:rPr>
        <w:t xml:space="preserve"> 21</w:t>
      </w:r>
      <w:r w:rsidR="001E0FE6" w:rsidRPr="008D2586">
        <w:rPr>
          <w:rFonts w:ascii="Times New Roman" w:hAnsi="Times New Roman" w:cs="Times New Roman"/>
          <w:b/>
          <w:sz w:val="24"/>
          <w:szCs w:val="24"/>
        </w:rPr>
        <w:t>.04</w:t>
      </w:r>
      <w:r>
        <w:rPr>
          <w:rFonts w:ascii="Times New Roman" w:hAnsi="Times New Roman" w:cs="Times New Roman"/>
          <w:b/>
          <w:sz w:val="24"/>
          <w:szCs w:val="24"/>
        </w:rPr>
        <w:t xml:space="preserve"> 2017</w:t>
      </w:r>
      <w:r w:rsidR="003379E2">
        <w:rPr>
          <w:rFonts w:ascii="Times New Roman" w:hAnsi="Times New Roman" w:cs="Times New Roman"/>
          <w:sz w:val="24"/>
          <w:szCs w:val="24"/>
        </w:rPr>
        <w:t xml:space="preserve"> rok –</w:t>
      </w:r>
      <w:r w:rsidR="00027961">
        <w:rPr>
          <w:rFonts w:ascii="Times New Roman" w:hAnsi="Times New Roman" w:cs="Times New Roman"/>
          <w:sz w:val="24"/>
          <w:szCs w:val="24"/>
        </w:rPr>
        <w:t xml:space="preserve"> potwierdzenie przez rodzica/prawnego opiekuna woli przyjęcia w postaci pisemnego oświadczenia,</w:t>
      </w:r>
    </w:p>
    <w:p w:rsidR="007C1EB0" w:rsidRDefault="00B248C5" w:rsidP="0032700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</w:t>
      </w:r>
      <w:r w:rsidR="001E0FE6" w:rsidRPr="008D2586">
        <w:rPr>
          <w:rFonts w:ascii="Times New Roman" w:hAnsi="Times New Roman" w:cs="Times New Roman"/>
          <w:b/>
          <w:sz w:val="24"/>
          <w:szCs w:val="24"/>
        </w:rPr>
        <w:t>.04</w:t>
      </w:r>
      <w:r>
        <w:rPr>
          <w:rFonts w:ascii="Times New Roman" w:hAnsi="Times New Roman" w:cs="Times New Roman"/>
          <w:b/>
          <w:sz w:val="24"/>
          <w:szCs w:val="24"/>
        </w:rPr>
        <w:t>.2017</w:t>
      </w:r>
      <w:r w:rsidR="007C1EB0">
        <w:rPr>
          <w:rFonts w:ascii="Times New Roman" w:hAnsi="Times New Roman" w:cs="Times New Roman"/>
          <w:sz w:val="24"/>
          <w:szCs w:val="24"/>
        </w:rPr>
        <w:t xml:space="preserve"> rok – ogłoszenie lis</w:t>
      </w:r>
      <w:r w:rsidR="00027961">
        <w:rPr>
          <w:rFonts w:ascii="Times New Roman" w:hAnsi="Times New Roman" w:cs="Times New Roman"/>
          <w:sz w:val="24"/>
          <w:szCs w:val="24"/>
        </w:rPr>
        <w:t>t kandydatów przyjętych i nieprzyjętych,</w:t>
      </w:r>
    </w:p>
    <w:p w:rsidR="001E0FE6" w:rsidRDefault="00D6225C" w:rsidP="0032700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B248C5">
        <w:rPr>
          <w:rFonts w:ascii="Times New Roman" w:hAnsi="Times New Roman" w:cs="Times New Roman"/>
          <w:b/>
          <w:sz w:val="24"/>
          <w:szCs w:val="24"/>
        </w:rPr>
        <w:t>28.04 2017</w:t>
      </w:r>
      <w:r w:rsidR="001E0FE6">
        <w:rPr>
          <w:rFonts w:ascii="Times New Roman" w:hAnsi="Times New Roman" w:cs="Times New Roman"/>
          <w:sz w:val="24"/>
          <w:szCs w:val="24"/>
        </w:rPr>
        <w:t xml:space="preserve"> rok – dyrektor przedszkola/szkoły powiadomienia pisemnie rodziców o nieprzyjęciu dziecka do przed</w:t>
      </w:r>
      <w:r w:rsidR="00FE073B">
        <w:rPr>
          <w:rFonts w:ascii="Times New Roman" w:hAnsi="Times New Roman" w:cs="Times New Roman"/>
          <w:sz w:val="24"/>
          <w:szCs w:val="24"/>
        </w:rPr>
        <w:t>szkola,</w:t>
      </w:r>
      <w:r w:rsidR="001E0FE6">
        <w:rPr>
          <w:rFonts w:ascii="Times New Roman" w:hAnsi="Times New Roman" w:cs="Times New Roman"/>
          <w:sz w:val="24"/>
          <w:szCs w:val="24"/>
        </w:rPr>
        <w:t xml:space="preserve"> oddziału przedszkolnego </w:t>
      </w:r>
      <w:r w:rsidR="00FE073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E0FE6">
        <w:rPr>
          <w:rFonts w:ascii="Times New Roman" w:hAnsi="Times New Roman" w:cs="Times New Roman"/>
          <w:sz w:val="24"/>
          <w:szCs w:val="24"/>
        </w:rPr>
        <w:t>w szkole podstawowej.</w:t>
      </w:r>
    </w:p>
    <w:p w:rsidR="003379E2" w:rsidRDefault="003379E2" w:rsidP="003379E2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51E7" w:rsidRDefault="003379E2" w:rsidP="005C51E7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379E2">
        <w:rPr>
          <w:rFonts w:ascii="Times New Roman" w:hAnsi="Times New Roman" w:cs="Times New Roman"/>
          <w:sz w:val="24"/>
          <w:szCs w:val="24"/>
        </w:rPr>
        <w:t>W przypadku wolnych miejsc w przedszkolu</w:t>
      </w:r>
      <w:r>
        <w:rPr>
          <w:rFonts w:ascii="Times New Roman" w:hAnsi="Times New Roman" w:cs="Times New Roman"/>
          <w:sz w:val="24"/>
          <w:szCs w:val="24"/>
        </w:rPr>
        <w:t xml:space="preserve">/ oddziale przedszkolnym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po przeprowadzeniu postępowania rekrutacyjn</w:t>
      </w:r>
      <w:r w:rsidR="005C51E7">
        <w:rPr>
          <w:rFonts w:ascii="Times New Roman" w:hAnsi="Times New Roman" w:cs="Times New Roman"/>
          <w:sz w:val="24"/>
          <w:szCs w:val="24"/>
        </w:rPr>
        <w:t xml:space="preserve">ego </w:t>
      </w:r>
      <w:r w:rsidR="00343A0F">
        <w:rPr>
          <w:rFonts w:ascii="Times New Roman" w:hAnsi="Times New Roman" w:cs="Times New Roman"/>
          <w:sz w:val="24"/>
          <w:szCs w:val="24"/>
        </w:rPr>
        <w:t>dyrektor przedszkola/ szkoły przeprowadza postępowanie uzupełniające. Postępowanie uzupełniające</w:t>
      </w:r>
      <w:r w:rsidR="00B43436">
        <w:rPr>
          <w:rFonts w:ascii="Times New Roman" w:hAnsi="Times New Roman" w:cs="Times New Roman"/>
          <w:sz w:val="24"/>
          <w:szCs w:val="24"/>
        </w:rPr>
        <w:t xml:space="preserve"> powinno </w:t>
      </w:r>
      <w:r w:rsidR="006668BE">
        <w:rPr>
          <w:rFonts w:ascii="Times New Roman" w:hAnsi="Times New Roman" w:cs="Times New Roman"/>
          <w:sz w:val="24"/>
          <w:szCs w:val="24"/>
        </w:rPr>
        <w:t>zakończyć się do               2 czerwca 2017</w:t>
      </w:r>
      <w:r w:rsidR="00343A0F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D6225C" w:rsidRDefault="00D6225C" w:rsidP="005C51E7">
      <w:pPr>
        <w:pStyle w:val="Akapitzlist"/>
        <w:ind w:left="0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Procedura odwoławcza</w:t>
      </w:r>
    </w:p>
    <w:p w:rsidR="0031413A" w:rsidRDefault="0031413A" w:rsidP="0031413A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1413A">
        <w:rPr>
          <w:rFonts w:ascii="Times New Roman" w:hAnsi="Times New Roman" w:cs="Times New Roman"/>
          <w:sz w:val="24"/>
          <w:szCs w:val="24"/>
        </w:rPr>
        <w:t xml:space="preserve">W terminie 7 dni </w:t>
      </w:r>
      <w:r>
        <w:rPr>
          <w:rFonts w:ascii="Times New Roman" w:hAnsi="Times New Roman" w:cs="Times New Roman"/>
          <w:sz w:val="24"/>
          <w:szCs w:val="24"/>
        </w:rPr>
        <w:t xml:space="preserve">od dnia podania do publicznej wiadomości listy dzieci przyjętych i dzieci nieprzyjętych, rodzic dziecka może wystąpić  do komisji rekrutacyjnej z wnioskiem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o sporządzenie uzasadnienia odmowy przyjęcia dziecka do publicznego przeszkolą/punktu czy oddziału przedszkolnego w szkole podstawowej.</w:t>
      </w:r>
    </w:p>
    <w:p w:rsidR="0031413A" w:rsidRDefault="0031413A" w:rsidP="0031413A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Uzasadnienie sporządza się terminie 5 dni od dnia wystąpienia rodzica dziecka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z wnioskiem.</w:t>
      </w:r>
    </w:p>
    <w:p w:rsidR="0031413A" w:rsidRDefault="0031413A" w:rsidP="0031413A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 dziecka może wnieść do dyrektora </w:t>
      </w:r>
      <w:r w:rsidR="004C3BF1">
        <w:rPr>
          <w:rFonts w:ascii="Times New Roman" w:hAnsi="Times New Roman" w:cs="Times New Roman"/>
          <w:sz w:val="24"/>
          <w:szCs w:val="24"/>
        </w:rPr>
        <w:t xml:space="preserve">publicznego </w:t>
      </w:r>
      <w:r>
        <w:rPr>
          <w:rFonts w:ascii="Times New Roman" w:hAnsi="Times New Roman" w:cs="Times New Roman"/>
          <w:sz w:val="24"/>
          <w:szCs w:val="24"/>
        </w:rPr>
        <w:t xml:space="preserve">przedszkola/szkoły </w:t>
      </w:r>
      <w:r w:rsidR="004C3BF1">
        <w:rPr>
          <w:rFonts w:ascii="Times New Roman" w:hAnsi="Times New Roman" w:cs="Times New Roman"/>
          <w:sz w:val="24"/>
          <w:szCs w:val="24"/>
        </w:rPr>
        <w:t xml:space="preserve">odwołanie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</w:t>
      </w:r>
      <w:r w:rsidR="004C3BF1">
        <w:rPr>
          <w:rFonts w:ascii="Times New Roman" w:hAnsi="Times New Roman" w:cs="Times New Roman"/>
          <w:sz w:val="24"/>
          <w:szCs w:val="24"/>
        </w:rPr>
        <w:t>od rozstrzygnięcia komisji rekrutacyjnej, w terminie 7 dni od dnia otrzymania uzasadnienia.</w:t>
      </w:r>
    </w:p>
    <w:p w:rsidR="004C3BF1" w:rsidRPr="0031413A" w:rsidRDefault="004C3BF1" w:rsidP="0031413A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publicznego przedszkola/szkoły rozpatruje odwołanie od rozstrzygnięcia komisji rekrutacyjnej w terminie 7 dni od dnia otrzymania odwołania. Na rozstrzygnięcie dyrektora służy skarga do sądu administracyjnego.</w:t>
      </w:r>
    </w:p>
    <w:p w:rsidR="003B58D3" w:rsidRPr="003B58D3" w:rsidRDefault="003B58D3" w:rsidP="003B58D3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8D3">
        <w:rPr>
          <w:rFonts w:ascii="Times New Roman" w:hAnsi="Times New Roman" w:cs="Times New Roman"/>
          <w:b/>
          <w:sz w:val="24"/>
          <w:szCs w:val="24"/>
        </w:rPr>
        <w:t>Ważne pojęcia</w:t>
      </w:r>
    </w:p>
    <w:p w:rsidR="00B2435A" w:rsidRDefault="007712AF" w:rsidP="007712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„przedszkole pierwszego wyboru” – jest to przedszkole/ oddział przedszkolny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w szkole podstawowej, do którego chcecie Państwo  zapisać dziecko w pierwszej kolejności,</w:t>
      </w:r>
    </w:p>
    <w:p w:rsidR="007712AF" w:rsidRDefault="007712AF" w:rsidP="007712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„wniosek rekrutacyjny” – to formularz podania do wypełnienia przez rodziców/prawnych opiekunów przy zapisywaniu dziecka do przedszkola/ punktu przedszkolnego i oddziału przedszkolnego w szkole podstawowej,</w:t>
      </w:r>
    </w:p>
    <w:p w:rsidR="007712AF" w:rsidRDefault="007712AF" w:rsidP="007712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 orzeczenie o potrzebie kształcenia specjalnego” – jest dokumentem wydanym przez poradnie psychologiczno-pedagogiczne. Dotyczy dzieci  o specjalnych potrzebach edukacyjnych,</w:t>
      </w:r>
    </w:p>
    <w:p w:rsidR="007712AF" w:rsidRDefault="007712AF" w:rsidP="007712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„rodzic” – ilekroć używa się tego sformułowania należy przez to rozumieć również opiekuna prawnego.</w:t>
      </w:r>
    </w:p>
    <w:p w:rsidR="007712AF" w:rsidRDefault="00897FB4" w:rsidP="007712A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</w:t>
      </w:r>
      <w:r w:rsidR="004C3BF1">
        <w:rPr>
          <w:rFonts w:ascii="Times New Roman" w:hAnsi="Times New Roman" w:cs="Times New Roman"/>
          <w:sz w:val="24"/>
          <w:szCs w:val="24"/>
        </w:rPr>
        <w:t>rutacja odbywa się na wolne mie</w:t>
      </w:r>
      <w:r>
        <w:rPr>
          <w:rFonts w:ascii="Times New Roman" w:hAnsi="Times New Roman" w:cs="Times New Roman"/>
          <w:sz w:val="24"/>
          <w:szCs w:val="24"/>
        </w:rPr>
        <w:t>j</w:t>
      </w:r>
      <w:r w:rsidR="004C3BF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ca w przedszkol</w:t>
      </w:r>
      <w:r w:rsidR="004C3BF1">
        <w:rPr>
          <w:rFonts w:ascii="Times New Roman" w:hAnsi="Times New Roman" w:cs="Times New Roman"/>
          <w:sz w:val="24"/>
          <w:szCs w:val="24"/>
        </w:rPr>
        <w:t>u</w:t>
      </w:r>
      <w:r w:rsidR="00FE073B">
        <w:rPr>
          <w:rFonts w:ascii="Times New Roman" w:hAnsi="Times New Roman" w:cs="Times New Roman"/>
          <w:sz w:val="24"/>
          <w:szCs w:val="24"/>
        </w:rPr>
        <w:t>, oddziale</w:t>
      </w:r>
      <w:r>
        <w:rPr>
          <w:rFonts w:ascii="Times New Roman" w:hAnsi="Times New Roman" w:cs="Times New Roman"/>
          <w:sz w:val="24"/>
          <w:szCs w:val="24"/>
        </w:rPr>
        <w:t xml:space="preserve"> przedszko</w:t>
      </w:r>
      <w:r w:rsidR="004C3BF1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nym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p</w:t>
      </w:r>
      <w:r w:rsidR="004C3BF1">
        <w:rPr>
          <w:rFonts w:ascii="Times New Roman" w:hAnsi="Times New Roman" w:cs="Times New Roman"/>
          <w:sz w:val="24"/>
          <w:szCs w:val="24"/>
        </w:rPr>
        <w:t>o uprzednim przyjęciu deklaracji o kontynuacji wych</w:t>
      </w:r>
      <w:r>
        <w:rPr>
          <w:rFonts w:ascii="Times New Roman" w:hAnsi="Times New Roman" w:cs="Times New Roman"/>
          <w:sz w:val="24"/>
          <w:szCs w:val="24"/>
        </w:rPr>
        <w:t>owania przedszkolneg</w:t>
      </w:r>
      <w:r w:rsidR="004C3BF1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oraz dzieci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</w:t>
      </w:r>
      <w:r w:rsidR="005133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6-letnich</w:t>
      </w:r>
      <w:r w:rsidR="005133CE">
        <w:rPr>
          <w:rFonts w:ascii="Times New Roman" w:hAnsi="Times New Roman" w:cs="Times New Roman"/>
          <w:sz w:val="24"/>
          <w:szCs w:val="24"/>
        </w:rPr>
        <w:t>.</w:t>
      </w:r>
    </w:p>
    <w:p w:rsidR="007712AF" w:rsidRPr="007712AF" w:rsidRDefault="007712AF" w:rsidP="007712A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Rekrutacja dzieci kontynuujących wychowanie przedszkolne w dotych</w:t>
      </w:r>
      <w:r w:rsidR="00C705B0">
        <w:rPr>
          <w:rFonts w:ascii="Times New Roman" w:hAnsi="Times New Roman" w:cs="Times New Roman"/>
          <w:sz w:val="24"/>
          <w:szCs w:val="24"/>
        </w:rPr>
        <w:t>czasowym przedszkolu</w:t>
      </w:r>
      <w:r>
        <w:rPr>
          <w:rFonts w:ascii="Times New Roman" w:hAnsi="Times New Roman" w:cs="Times New Roman"/>
          <w:sz w:val="24"/>
          <w:szCs w:val="24"/>
        </w:rPr>
        <w:t xml:space="preserve"> i oddziale przedszkolnym w szkole podstawowej.</w:t>
      </w:r>
    </w:p>
    <w:p w:rsidR="00261AA9" w:rsidRPr="00261AA9" w:rsidRDefault="00261AA9" w:rsidP="007712A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Rekrutacja dzieci zapisywanych do pr</w:t>
      </w:r>
      <w:r w:rsidR="00C705B0">
        <w:rPr>
          <w:rFonts w:ascii="Times New Roman" w:hAnsi="Times New Roman" w:cs="Times New Roman"/>
          <w:sz w:val="24"/>
          <w:szCs w:val="24"/>
        </w:rPr>
        <w:t>zedszkola</w:t>
      </w:r>
      <w:r>
        <w:rPr>
          <w:rFonts w:ascii="Times New Roman" w:hAnsi="Times New Roman" w:cs="Times New Roman"/>
          <w:sz w:val="24"/>
          <w:szCs w:val="24"/>
        </w:rPr>
        <w:t xml:space="preserve"> i oddziału przedszkolnego po raz pierwszy oraz dzieci zmieniających przedszkole/ oddział przedszkolny.</w:t>
      </w:r>
    </w:p>
    <w:p w:rsidR="00261AA9" w:rsidRPr="00261AA9" w:rsidRDefault="00261AA9" w:rsidP="007712A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Rekrutacja dzieci  z orzeczeniami o potrzebie kształcenia specjalnego.</w:t>
      </w:r>
    </w:p>
    <w:p w:rsidR="00261AA9" w:rsidRPr="00261AA9" w:rsidRDefault="00261AA9" w:rsidP="007712A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Rekrutacja dzieci do pr</w:t>
      </w:r>
      <w:r w:rsidR="00C705B0">
        <w:rPr>
          <w:rFonts w:ascii="Times New Roman" w:hAnsi="Times New Roman" w:cs="Times New Roman"/>
          <w:sz w:val="24"/>
          <w:szCs w:val="24"/>
        </w:rPr>
        <w:t>zedszkola</w:t>
      </w:r>
      <w:r w:rsidR="00FE073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oddziału przedszkolnego nie będących mieszkańcami gminy Szubin.</w:t>
      </w:r>
    </w:p>
    <w:p w:rsidR="00261AA9" w:rsidRPr="00261AA9" w:rsidRDefault="00261AA9" w:rsidP="00261AA9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1AA9" w:rsidRPr="00261AA9" w:rsidRDefault="00261AA9" w:rsidP="00261AA9">
      <w:pPr>
        <w:pStyle w:val="Akapitzlist"/>
        <w:numPr>
          <w:ilvl w:val="0"/>
          <w:numId w:val="7"/>
        </w:numPr>
        <w:ind w:left="567" w:hanging="425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AA9">
        <w:rPr>
          <w:rFonts w:ascii="Times New Roman" w:hAnsi="Times New Roman" w:cs="Times New Roman"/>
          <w:b/>
          <w:sz w:val="24"/>
          <w:szCs w:val="24"/>
          <w:u w:val="single"/>
        </w:rPr>
        <w:t>Rekrutacja dzieci kontynuujących wychowanie przedszkolne w dotychczasowym    pr</w:t>
      </w:r>
      <w:r w:rsidR="00C705B0">
        <w:rPr>
          <w:rFonts w:ascii="Times New Roman" w:hAnsi="Times New Roman" w:cs="Times New Roman"/>
          <w:b/>
          <w:sz w:val="24"/>
          <w:szCs w:val="24"/>
          <w:u w:val="single"/>
        </w:rPr>
        <w:t>zedszkolu,</w:t>
      </w:r>
      <w:r w:rsidRPr="00261AA9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oddziale przedszkolnym w szkole podstawowej.</w:t>
      </w:r>
    </w:p>
    <w:p w:rsidR="00261AA9" w:rsidRDefault="00261AA9" w:rsidP="00261A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6382" w:rsidRPr="000A6382" w:rsidRDefault="007712AF" w:rsidP="000A638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A6382">
        <w:rPr>
          <w:rFonts w:ascii="Times New Roman" w:hAnsi="Times New Roman" w:cs="Times New Roman"/>
          <w:sz w:val="24"/>
          <w:szCs w:val="24"/>
        </w:rPr>
        <w:t xml:space="preserve"> </w:t>
      </w:r>
      <w:r w:rsidR="00261AA9" w:rsidRPr="000A6382">
        <w:rPr>
          <w:rFonts w:ascii="Times New Roman" w:hAnsi="Times New Roman" w:cs="Times New Roman"/>
          <w:sz w:val="24"/>
          <w:szCs w:val="24"/>
        </w:rPr>
        <w:t>W pierwszej kolejności do prze</w:t>
      </w:r>
      <w:r w:rsidR="00C705B0">
        <w:rPr>
          <w:rFonts w:ascii="Times New Roman" w:hAnsi="Times New Roman" w:cs="Times New Roman"/>
          <w:sz w:val="24"/>
          <w:szCs w:val="24"/>
        </w:rPr>
        <w:t xml:space="preserve">dszkola, </w:t>
      </w:r>
      <w:r w:rsidR="00261AA9" w:rsidRPr="000A6382">
        <w:rPr>
          <w:rFonts w:ascii="Times New Roman" w:hAnsi="Times New Roman" w:cs="Times New Roman"/>
          <w:sz w:val="24"/>
          <w:szCs w:val="24"/>
        </w:rPr>
        <w:t xml:space="preserve"> oddziału przedszkolnego w szkole podstawowej przyjmowane są dzieci zamieszkałe </w:t>
      </w:r>
      <w:r w:rsidR="00F70AB9" w:rsidRPr="000A6382">
        <w:rPr>
          <w:rFonts w:ascii="Times New Roman" w:hAnsi="Times New Roman" w:cs="Times New Roman"/>
          <w:sz w:val="24"/>
          <w:szCs w:val="24"/>
        </w:rPr>
        <w:t>w gminie Szubin i kontynuujące</w:t>
      </w:r>
      <w:r w:rsidR="00261AA9" w:rsidRPr="000A6382">
        <w:rPr>
          <w:rFonts w:ascii="Times New Roman" w:hAnsi="Times New Roman" w:cs="Times New Roman"/>
          <w:sz w:val="24"/>
          <w:szCs w:val="24"/>
        </w:rPr>
        <w:t xml:space="preserve"> korzysta</w:t>
      </w:r>
      <w:r w:rsidR="00FE073B">
        <w:rPr>
          <w:rFonts w:ascii="Times New Roman" w:hAnsi="Times New Roman" w:cs="Times New Roman"/>
          <w:sz w:val="24"/>
          <w:szCs w:val="24"/>
        </w:rPr>
        <w:t>nie z oferty przedszkola,</w:t>
      </w:r>
      <w:r w:rsidR="003E7DC2" w:rsidRPr="000A6382">
        <w:rPr>
          <w:rFonts w:ascii="Times New Roman" w:hAnsi="Times New Roman" w:cs="Times New Roman"/>
          <w:sz w:val="24"/>
          <w:szCs w:val="24"/>
        </w:rPr>
        <w:t xml:space="preserve"> oddziału przedszkolnego w szkole podstawowej ( korzystających z usług danego przedszkola, szkoły w roku szkolnym </w:t>
      </w:r>
      <w:r w:rsidR="006668BE">
        <w:rPr>
          <w:rFonts w:ascii="Times New Roman" w:hAnsi="Times New Roman" w:cs="Times New Roman"/>
          <w:sz w:val="24"/>
          <w:szCs w:val="24"/>
        </w:rPr>
        <w:t>2016/2017</w:t>
      </w:r>
      <w:r w:rsidR="00F70AB9" w:rsidRPr="000A6382">
        <w:rPr>
          <w:rFonts w:ascii="Times New Roman" w:hAnsi="Times New Roman" w:cs="Times New Roman"/>
          <w:sz w:val="24"/>
          <w:szCs w:val="24"/>
        </w:rPr>
        <w:t>). Podstawą</w:t>
      </w:r>
      <w:r w:rsidR="003E7DC2" w:rsidRPr="000A6382">
        <w:rPr>
          <w:rFonts w:ascii="Times New Roman" w:hAnsi="Times New Roman" w:cs="Times New Roman"/>
          <w:sz w:val="24"/>
          <w:szCs w:val="24"/>
        </w:rPr>
        <w:t xml:space="preserve"> zapisania dziecka  do prze</w:t>
      </w:r>
      <w:r w:rsidR="00C705B0">
        <w:rPr>
          <w:rFonts w:ascii="Times New Roman" w:hAnsi="Times New Roman" w:cs="Times New Roman"/>
          <w:sz w:val="24"/>
          <w:szCs w:val="24"/>
        </w:rPr>
        <w:t>dszkola,</w:t>
      </w:r>
      <w:r w:rsidR="003E7DC2" w:rsidRPr="000A6382">
        <w:rPr>
          <w:rFonts w:ascii="Times New Roman" w:hAnsi="Times New Roman" w:cs="Times New Roman"/>
          <w:sz w:val="24"/>
          <w:szCs w:val="24"/>
        </w:rPr>
        <w:t xml:space="preserve"> oddziału przedszkolnego w szkole podsta</w:t>
      </w:r>
      <w:r w:rsidR="00925BBF" w:rsidRPr="000A6382">
        <w:rPr>
          <w:rFonts w:ascii="Times New Roman" w:hAnsi="Times New Roman" w:cs="Times New Roman"/>
          <w:sz w:val="24"/>
          <w:szCs w:val="24"/>
        </w:rPr>
        <w:t xml:space="preserve">wowej jest złożenie wypełnionej deklaracji </w:t>
      </w:r>
      <w:r w:rsidR="004715CD" w:rsidRPr="000A6382">
        <w:rPr>
          <w:rFonts w:ascii="Times New Roman" w:hAnsi="Times New Roman" w:cs="Times New Roman"/>
          <w:sz w:val="24"/>
          <w:szCs w:val="24"/>
        </w:rPr>
        <w:t xml:space="preserve">o </w:t>
      </w:r>
      <w:r w:rsidR="00925BBF" w:rsidRPr="000A6382">
        <w:rPr>
          <w:rFonts w:ascii="Times New Roman" w:hAnsi="Times New Roman" w:cs="Times New Roman"/>
          <w:sz w:val="24"/>
          <w:szCs w:val="24"/>
        </w:rPr>
        <w:t>kontynuacji edukacji przedszkolnej w danym pr</w:t>
      </w:r>
      <w:r w:rsidR="00F67B44">
        <w:rPr>
          <w:rFonts w:ascii="Times New Roman" w:hAnsi="Times New Roman" w:cs="Times New Roman"/>
          <w:sz w:val="24"/>
          <w:szCs w:val="24"/>
        </w:rPr>
        <w:t>zedszkolu</w:t>
      </w:r>
      <w:r w:rsidR="00925BBF" w:rsidRPr="000A6382">
        <w:rPr>
          <w:rFonts w:ascii="Times New Roman" w:hAnsi="Times New Roman" w:cs="Times New Roman"/>
          <w:sz w:val="24"/>
          <w:szCs w:val="24"/>
        </w:rPr>
        <w:t xml:space="preserve"> lub oddziale przedszkolnym w szkole podstawowej, którą</w:t>
      </w:r>
      <w:r w:rsidR="003E7DC2" w:rsidRPr="000A6382">
        <w:rPr>
          <w:rFonts w:ascii="Times New Roman" w:hAnsi="Times New Roman" w:cs="Times New Roman"/>
          <w:sz w:val="24"/>
          <w:szCs w:val="24"/>
        </w:rPr>
        <w:t xml:space="preserve"> można:</w:t>
      </w:r>
      <w:r w:rsidR="000A6382" w:rsidRPr="000A63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382" w:rsidRDefault="000A6382" w:rsidP="000A638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6382">
        <w:rPr>
          <w:rFonts w:ascii="Times New Roman" w:hAnsi="Times New Roman" w:cs="Times New Roman"/>
          <w:sz w:val="24"/>
          <w:szCs w:val="24"/>
        </w:rPr>
        <w:t xml:space="preserve">pobrać w wersji elektronicznej dostępnej na stronie: </w:t>
      </w:r>
      <w:r w:rsidRPr="000A6382">
        <w:rPr>
          <w:rFonts w:ascii="Times New Roman" w:hAnsi="Times New Roman" w:cs="Times New Roman"/>
          <w:b/>
          <w:sz w:val="24"/>
          <w:szCs w:val="24"/>
        </w:rPr>
        <w:t>szubin.pl</w:t>
      </w:r>
      <w:r w:rsidRPr="000A6382">
        <w:rPr>
          <w:rFonts w:ascii="Times New Roman" w:hAnsi="Times New Roman" w:cs="Times New Roman"/>
          <w:sz w:val="24"/>
          <w:szCs w:val="24"/>
        </w:rPr>
        <w:t>,</w:t>
      </w:r>
      <w:r w:rsidRPr="000A6382">
        <w:rPr>
          <w:rFonts w:ascii="Times New Roman" w:hAnsi="Times New Roman" w:cs="Times New Roman"/>
          <w:sz w:val="24"/>
          <w:szCs w:val="24"/>
        </w:rPr>
        <w:br/>
        <w:t>wypełnić, wydrukować, podpisać i złożyć w przedszkolu/szkole,</w:t>
      </w:r>
    </w:p>
    <w:p w:rsidR="004D0DD6" w:rsidRPr="000A6382" w:rsidRDefault="004D0DD6" w:rsidP="000A638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6382">
        <w:rPr>
          <w:rFonts w:ascii="Times New Roman" w:hAnsi="Times New Roman" w:cs="Times New Roman"/>
          <w:sz w:val="24"/>
          <w:szCs w:val="24"/>
        </w:rPr>
        <w:t>wypełnić wersję papierową  otrzymaną w przedszkolu/ szkole.</w:t>
      </w:r>
    </w:p>
    <w:p w:rsidR="00A05D57" w:rsidRPr="00A05D57" w:rsidRDefault="00A05D57" w:rsidP="00A05D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procesie przyjęcia dzieci kontynuujących wychowanie przedszkolne zakwalifikowane zostaną tylko te dzieci, których </w:t>
      </w:r>
      <w:r w:rsidR="00925BBF">
        <w:rPr>
          <w:rFonts w:ascii="Times New Roman" w:hAnsi="Times New Roman" w:cs="Times New Roman"/>
          <w:sz w:val="24"/>
          <w:szCs w:val="24"/>
        </w:rPr>
        <w:t>rodzice złożą deklarację</w:t>
      </w:r>
      <w:r w:rsidR="004715CD">
        <w:rPr>
          <w:rFonts w:ascii="Times New Roman" w:hAnsi="Times New Roman" w:cs="Times New Roman"/>
          <w:sz w:val="24"/>
          <w:szCs w:val="24"/>
        </w:rPr>
        <w:t xml:space="preserve"> o</w:t>
      </w:r>
      <w:r w:rsidR="00925BBF">
        <w:rPr>
          <w:rFonts w:ascii="Times New Roman" w:hAnsi="Times New Roman" w:cs="Times New Roman"/>
          <w:sz w:val="24"/>
          <w:szCs w:val="24"/>
        </w:rPr>
        <w:t xml:space="preserve"> kontynuacji wychowania przedszkolnego</w:t>
      </w:r>
      <w:r w:rsidR="00A808C6">
        <w:rPr>
          <w:rFonts w:ascii="Times New Roman" w:hAnsi="Times New Roman" w:cs="Times New Roman"/>
          <w:sz w:val="24"/>
          <w:szCs w:val="24"/>
        </w:rPr>
        <w:t xml:space="preserve"> w danym </w:t>
      </w:r>
      <w:r w:rsidR="00925BBF">
        <w:rPr>
          <w:rFonts w:ascii="Times New Roman" w:hAnsi="Times New Roman" w:cs="Times New Roman"/>
          <w:sz w:val="24"/>
          <w:szCs w:val="24"/>
        </w:rPr>
        <w:t xml:space="preserve"> </w:t>
      </w:r>
      <w:r w:rsidR="00A808C6">
        <w:rPr>
          <w:rFonts w:ascii="Times New Roman" w:hAnsi="Times New Roman" w:cs="Times New Roman"/>
          <w:sz w:val="24"/>
          <w:szCs w:val="24"/>
        </w:rPr>
        <w:t xml:space="preserve"> przedszkolu, punkcie przedszkolnym</w:t>
      </w:r>
      <w:r>
        <w:rPr>
          <w:rFonts w:ascii="Times New Roman" w:hAnsi="Times New Roman" w:cs="Times New Roman"/>
          <w:sz w:val="24"/>
          <w:szCs w:val="24"/>
        </w:rPr>
        <w:t xml:space="preserve"> i oddziału przedszkolnego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w szkole podstawowej</w:t>
      </w:r>
      <w:r w:rsidR="00DF4651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zostaną dostarczone w formie papierowej z podpisem rodziców/ prawnych opiekunów do pr</w:t>
      </w:r>
      <w:r w:rsidR="00FE073B">
        <w:rPr>
          <w:rFonts w:ascii="Times New Roman" w:hAnsi="Times New Roman" w:cs="Times New Roman"/>
          <w:sz w:val="24"/>
          <w:szCs w:val="24"/>
        </w:rPr>
        <w:t>zedszkola,</w:t>
      </w:r>
      <w:r>
        <w:rPr>
          <w:rFonts w:ascii="Times New Roman" w:hAnsi="Times New Roman" w:cs="Times New Roman"/>
          <w:sz w:val="24"/>
          <w:szCs w:val="24"/>
        </w:rPr>
        <w:t xml:space="preserve"> oddziału przedszkolnego</w:t>
      </w:r>
      <w:r w:rsidR="00BF282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w szkole podstawowej w terminie </w:t>
      </w:r>
      <w:r w:rsidR="006668BE">
        <w:rPr>
          <w:rFonts w:ascii="Times New Roman" w:hAnsi="Times New Roman" w:cs="Times New Roman"/>
          <w:b/>
          <w:sz w:val="24"/>
          <w:szCs w:val="24"/>
        </w:rPr>
        <w:t>od 27 lutego do 6 marca 2017</w:t>
      </w:r>
      <w:r w:rsidRPr="00DF4651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FD0C9A">
        <w:rPr>
          <w:rFonts w:ascii="Times New Roman" w:hAnsi="Times New Roman" w:cs="Times New Roman"/>
          <w:sz w:val="24"/>
          <w:szCs w:val="24"/>
        </w:rPr>
        <w:t>.</w:t>
      </w:r>
    </w:p>
    <w:p w:rsidR="004D0DD6" w:rsidRPr="004D0DD6" w:rsidRDefault="004D0DD6" w:rsidP="004D0D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3242" w:rsidRPr="00643242" w:rsidRDefault="00643242" w:rsidP="00643242">
      <w:pPr>
        <w:pStyle w:val="Akapitzlist"/>
        <w:numPr>
          <w:ilvl w:val="0"/>
          <w:numId w:val="7"/>
        </w:numPr>
        <w:ind w:left="426" w:hanging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3242">
        <w:rPr>
          <w:rFonts w:ascii="Times New Roman" w:hAnsi="Times New Roman" w:cs="Times New Roman"/>
          <w:b/>
          <w:sz w:val="24"/>
          <w:szCs w:val="24"/>
          <w:u w:val="single"/>
        </w:rPr>
        <w:t>Rekrutacja dzieci zapisywanych do przedszkola/ punktu przedszkolnego i oddziału przedszkolnego po raz pierwszy oraz dzieci zmieniających przedszkole/ oddział przedszkolny.</w:t>
      </w:r>
    </w:p>
    <w:p w:rsidR="003E7DC2" w:rsidRPr="00643242" w:rsidRDefault="003E7DC2" w:rsidP="00643242">
      <w:pPr>
        <w:pStyle w:val="Akapitzlist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B92AC2" w:rsidRDefault="00F4217F" w:rsidP="006432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</w:t>
      </w:r>
      <w:r w:rsidR="00643242">
        <w:rPr>
          <w:rFonts w:ascii="Times New Roman" w:hAnsi="Times New Roman" w:cs="Times New Roman"/>
          <w:sz w:val="24"/>
          <w:szCs w:val="24"/>
        </w:rPr>
        <w:t xml:space="preserve"> zapisania dziecka do p</w:t>
      </w:r>
      <w:r w:rsidR="00FE073B">
        <w:rPr>
          <w:rFonts w:ascii="Times New Roman" w:hAnsi="Times New Roman" w:cs="Times New Roman"/>
          <w:sz w:val="24"/>
          <w:szCs w:val="24"/>
        </w:rPr>
        <w:t>rzedszkola</w:t>
      </w:r>
      <w:r w:rsidR="00643242">
        <w:rPr>
          <w:rFonts w:ascii="Times New Roman" w:hAnsi="Times New Roman" w:cs="Times New Roman"/>
          <w:sz w:val="24"/>
          <w:szCs w:val="24"/>
        </w:rPr>
        <w:t xml:space="preserve"> lub oddziału przedszkolnego w szkole podstawowej jest złożenie w „przedszkolu pierwszego wyboru” wypełnionego „wniosku rekrutacyjnego”</w:t>
      </w:r>
    </w:p>
    <w:p w:rsidR="000A6382" w:rsidRDefault="00643242" w:rsidP="000A638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„wniosek rekrutacyjny” można </w:t>
      </w:r>
      <w:r w:rsidR="0057745A">
        <w:rPr>
          <w:rFonts w:ascii="Times New Roman" w:hAnsi="Times New Roman" w:cs="Times New Roman"/>
          <w:sz w:val="24"/>
          <w:szCs w:val="24"/>
        </w:rPr>
        <w:t>:</w:t>
      </w:r>
      <w:r w:rsidR="000A6382" w:rsidRPr="000A6382">
        <w:rPr>
          <w:rFonts w:ascii="Times New Roman" w:hAnsi="Times New Roman" w:cs="Times New Roman"/>
          <w:sz w:val="24"/>
          <w:szCs w:val="24"/>
        </w:rPr>
        <w:t xml:space="preserve"> </w:t>
      </w:r>
      <w:r w:rsidR="000A6382">
        <w:rPr>
          <w:rFonts w:ascii="Times New Roman" w:hAnsi="Times New Roman" w:cs="Times New Roman"/>
          <w:sz w:val="24"/>
          <w:szCs w:val="24"/>
        </w:rPr>
        <w:t>p</w:t>
      </w:r>
      <w:r w:rsidR="000A6382" w:rsidRPr="003E7DC2">
        <w:rPr>
          <w:rFonts w:ascii="Times New Roman" w:hAnsi="Times New Roman" w:cs="Times New Roman"/>
          <w:sz w:val="24"/>
          <w:szCs w:val="24"/>
        </w:rPr>
        <w:t>obrać</w:t>
      </w:r>
      <w:r w:rsidR="000A6382">
        <w:rPr>
          <w:rFonts w:ascii="Times New Roman" w:hAnsi="Times New Roman" w:cs="Times New Roman"/>
          <w:sz w:val="24"/>
          <w:szCs w:val="24"/>
        </w:rPr>
        <w:t xml:space="preserve"> w wersji elektronicznej dostępnej na stronie: </w:t>
      </w:r>
      <w:r w:rsidR="000A6382" w:rsidRPr="004D0DD6">
        <w:rPr>
          <w:rFonts w:ascii="Times New Roman" w:hAnsi="Times New Roman" w:cs="Times New Roman"/>
          <w:b/>
          <w:sz w:val="24"/>
          <w:szCs w:val="24"/>
        </w:rPr>
        <w:t>szubin.pl</w:t>
      </w:r>
      <w:r w:rsidR="000A6382">
        <w:rPr>
          <w:rFonts w:ascii="Times New Roman" w:hAnsi="Times New Roman" w:cs="Times New Roman"/>
          <w:sz w:val="24"/>
          <w:szCs w:val="24"/>
        </w:rPr>
        <w:t>, wypełnić, wydrukować, podpisać i złożyć w „przedszkolu pierwszego wyboru”/szkole,</w:t>
      </w:r>
    </w:p>
    <w:p w:rsidR="0057745A" w:rsidRPr="000A6382" w:rsidRDefault="0057745A" w:rsidP="000A638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6382">
        <w:rPr>
          <w:rFonts w:ascii="Times New Roman" w:hAnsi="Times New Roman" w:cs="Times New Roman"/>
          <w:sz w:val="24"/>
          <w:szCs w:val="24"/>
        </w:rPr>
        <w:t>wypełnić wersję papierową  otrzymaną w przedszkolu/ szkole.</w:t>
      </w:r>
    </w:p>
    <w:p w:rsidR="0087108F" w:rsidRDefault="0087108F" w:rsidP="008710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108F" w:rsidRDefault="0087108F" w:rsidP="008710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Wypełniając „wniosek rekrutacyjny” należy wskazać przedszkole/oddział przedszkolny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w szkole podstawowej, do którego chcecie Państwo zapisać dziecko jako „przedszkole pierwszego wybor</w:t>
      </w:r>
      <w:r w:rsidR="00FD0C9A">
        <w:rPr>
          <w:rFonts w:ascii="Times New Roman" w:hAnsi="Times New Roman" w:cs="Times New Roman"/>
          <w:sz w:val="24"/>
          <w:szCs w:val="24"/>
        </w:rPr>
        <w:t>u”. Można dodatkowo wpisać dwie</w:t>
      </w:r>
      <w:r>
        <w:rPr>
          <w:rFonts w:ascii="Times New Roman" w:hAnsi="Times New Roman" w:cs="Times New Roman"/>
          <w:sz w:val="24"/>
          <w:szCs w:val="24"/>
        </w:rPr>
        <w:t xml:space="preserve"> inne</w:t>
      </w:r>
      <w:r w:rsidR="00FD0C9A">
        <w:rPr>
          <w:rFonts w:ascii="Times New Roman" w:hAnsi="Times New Roman" w:cs="Times New Roman"/>
          <w:sz w:val="24"/>
          <w:szCs w:val="24"/>
        </w:rPr>
        <w:t xml:space="preserve"> placówki, które będą</w:t>
      </w:r>
      <w:r>
        <w:rPr>
          <w:rFonts w:ascii="Times New Roman" w:hAnsi="Times New Roman" w:cs="Times New Roman"/>
          <w:sz w:val="24"/>
          <w:szCs w:val="24"/>
        </w:rPr>
        <w:t xml:space="preserve"> brane pod uwagę w przypadku, gdy</w:t>
      </w:r>
      <w:r w:rsidR="006668BE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 xml:space="preserve"> dziecko nie zostało przyjęte do „przedszkola pierwszego wyboru”. </w:t>
      </w:r>
    </w:p>
    <w:p w:rsidR="000567DF" w:rsidRPr="00FD0C9A" w:rsidRDefault="000567DF" w:rsidP="008710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procesie rekrutacji będą brały udział tylko te dzieci, których „wniosek rekrutacyjny” zostanie wypełniony w wersji papierowej i dostarczony z podpisem rodziców/ prawnych opiekunów do „przedszkola pierwszego wyboru” </w:t>
      </w:r>
      <w:r w:rsidR="00F4217F">
        <w:rPr>
          <w:rFonts w:ascii="Times New Roman" w:hAnsi="Times New Roman" w:cs="Times New Roman"/>
          <w:sz w:val="24"/>
          <w:szCs w:val="24"/>
        </w:rPr>
        <w:t xml:space="preserve">w terminie </w:t>
      </w:r>
      <w:r w:rsidR="006668BE">
        <w:rPr>
          <w:rFonts w:ascii="Times New Roman" w:hAnsi="Times New Roman" w:cs="Times New Roman"/>
          <w:b/>
          <w:sz w:val="24"/>
          <w:szCs w:val="24"/>
        </w:rPr>
        <w:t>od 7</w:t>
      </w:r>
      <w:r w:rsidR="00D6225C">
        <w:rPr>
          <w:rFonts w:ascii="Times New Roman" w:hAnsi="Times New Roman" w:cs="Times New Roman"/>
          <w:b/>
          <w:sz w:val="24"/>
          <w:szCs w:val="24"/>
        </w:rPr>
        <w:t xml:space="preserve"> .03 do 31</w:t>
      </w:r>
      <w:r w:rsidRPr="00FD0C9A">
        <w:rPr>
          <w:rFonts w:ascii="Times New Roman" w:hAnsi="Times New Roman" w:cs="Times New Roman"/>
          <w:b/>
          <w:sz w:val="24"/>
          <w:szCs w:val="24"/>
        </w:rPr>
        <w:t>.</w:t>
      </w:r>
      <w:r w:rsidR="00D6225C">
        <w:rPr>
          <w:rFonts w:ascii="Times New Roman" w:hAnsi="Times New Roman" w:cs="Times New Roman"/>
          <w:b/>
          <w:sz w:val="24"/>
          <w:szCs w:val="24"/>
        </w:rPr>
        <w:t>03.</w:t>
      </w:r>
      <w:r w:rsidR="006668BE">
        <w:rPr>
          <w:rFonts w:ascii="Times New Roman" w:hAnsi="Times New Roman" w:cs="Times New Roman"/>
          <w:b/>
          <w:sz w:val="24"/>
          <w:szCs w:val="24"/>
        </w:rPr>
        <w:t xml:space="preserve"> 2017</w:t>
      </w:r>
      <w:r w:rsidRPr="00FD0C9A">
        <w:rPr>
          <w:rFonts w:ascii="Times New Roman" w:hAnsi="Times New Roman" w:cs="Times New Roman"/>
          <w:b/>
          <w:sz w:val="24"/>
          <w:szCs w:val="24"/>
        </w:rPr>
        <w:t xml:space="preserve"> roku. </w:t>
      </w:r>
    </w:p>
    <w:p w:rsidR="0057745A" w:rsidRDefault="0057745A" w:rsidP="006432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AC2" w:rsidRDefault="00B92AC2" w:rsidP="000D26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26C5" w:rsidRPr="000D26C5" w:rsidRDefault="000D26C5" w:rsidP="000D26C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26C5">
        <w:rPr>
          <w:rFonts w:ascii="Times New Roman" w:hAnsi="Times New Roman" w:cs="Times New Roman"/>
          <w:b/>
          <w:sz w:val="24"/>
          <w:szCs w:val="24"/>
          <w:u w:val="single"/>
        </w:rPr>
        <w:t>Rekrutacja dzieci  z orzeczeniami o potrzebie kształcenia specjalnego</w:t>
      </w:r>
    </w:p>
    <w:p w:rsidR="00B92AC2" w:rsidRDefault="00B92AC2" w:rsidP="00B92AC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2AC2" w:rsidRDefault="00B92AC2" w:rsidP="00B92AC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2AC2" w:rsidRDefault="000D26C5" w:rsidP="000D26C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Rekrutacja dzieci z orzeczeniami o potrzebie kształcenia do oddziałów integracyjnych będzie przeprowadzana w oparciu o obowiązujące przepisy dotyczące organizowania szkolnictwa specjalnego.</w:t>
      </w:r>
    </w:p>
    <w:p w:rsidR="000D26C5" w:rsidRDefault="000D26C5" w:rsidP="000D26C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D26C5" w:rsidRDefault="000D26C5" w:rsidP="000D26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26C5" w:rsidRPr="000D26C5" w:rsidRDefault="000D26C5" w:rsidP="000D26C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26C5">
        <w:rPr>
          <w:rFonts w:ascii="Times New Roman" w:hAnsi="Times New Roman" w:cs="Times New Roman"/>
          <w:b/>
          <w:sz w:val="24"/>
          <w:szCs w:val="24"/>
          <w:u w:val="single"/>
        </w:rPr>
        <w:t>Rekrutacja dzieci do przedszkola/ punktu przedszkolnego  i oddziału przedszkolnego nie będących mieszkańcami gminy Szubin.</w:t>
      </w:r>
    </w:p>
    <w:p w:rsidR="00B92AC2" w:rsidRDefault="00B92AC2" w:rsidP="00B92AC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2AC2" w:rsidRDefault="00D64D8D" w:rsidP="000D26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pr</w:t>
      </w:r>
      <w:r w:rsidR="00FE073B">
        <w:rPr>
          <w:rFonts w:ascii="Times New Roman" w:hAnsi="Times New Roman" w:cs="Times New Roman"/>
          <w:sz w:val="24"/>
          <w:szCs w:val="24"/>
        </w:rPr>
        <w:t xml:space="preserve">zedszkoli </w:t>
      </w:r>
      <w:r>
        <w:rPr>
          <w:rFonts w:ascii="Times New Roman" w:hAnsi="Times New Roman" w:cs="Times New Roman"/>
          <w:sz w:val="24"/>
          <w:szCs w:val="24"/>
        </w:rPr>
        <w:t xml:space="preserve"> i oddziałów przedszkolnych jest zadaniem własnym gminy, dlatego do Szubińskich prz</w:t>
      </w:r>
      <w:r w:rsidR="00FE073B">
        <w:rPr>
          <w:rFonts w:ascii="Times New Roman" w:hAnsi="Times New Roman" w:cs="Times New Roman"/>
          <w:sz w:val="24"/>
          <w:szCs w:val="24"/>
        </w:rPr>
        <w:t>edszkoli</w:t>
      </w:r>
      <w:r>
        <w:rPr>
          <w:rFonts w:ascii="Times New Roman" w:hAnsi="Times New Roman" w:cs="Times New Roman"/>
          <w:sz w:val="24"/>
          <w:szCs w:val="24"/>
        </w:rPr>
        <w:t xml:space="preserve"> i oddziałów przedszkolnych w szkołach podstawowych na t</w:t>
      </w:r>
      <w:r w:rsidR="00FE073B">
        <w:rPr>
          <w:rFonts w:ascii="Times New Roman" w:hAnsi="Times New Roman" w:cs="Times New Roman"/>
          <w:sz w:val="24"/>
          <w:szCs w:val="24"/>
        </w:rPr>
        <w:t>erenie gminy Szubin przyjmowane</w:t>
      </w:r>
      <w:r w:rsidR="00BF28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pierwszej kolejności są dzieci, które mieszkają na terenie gminy Szubin. W związku z tym dzieci, które nie są mieszkańcami</w:t>
      </w:r>
      <w:r w:rsidR="00D6225C">
        <w:rPr>
          <w:rFonts w:ascii="Times New Roman" w:hAnsi="Times New Roman" w:cs="Times New Roman"/>
          <w:sz w:val="24"/>
          <w:szCs w:val="24"/>
        </w:rPr>
        <w:t xml:space="preserve"> gminy Szubin</w:t>
      </w:r>
      <w:r w:rsidR="00FE073B">
        <w:rPr>
          <w:rFonts w:ascii="Times New Roman" w:hAnsi="Times New Roman" w:cs="Times New Roman"/>
          <w:sz w:val="24"/>
          <w:szCs w:val="24"/>
        </w:rPr>
        <w:t xml:space="preserve"> mogą być przyjmowane </w:t>
      </w:r>
      <w:r>
        <w:rPr>
          <w:rFonts w:ascii="Times New Roman" w:hAnsi="Times New Roman" w:cs="Times New Roman"/>
          <w:sz w:val="24"/>
          <w:szCs w:val="24"/>
        </w:rPr>
        <w:t>do przedszkoli/punków przedszkolnych i oddziałów przedszkolnych w szkołach podstawowych tylko:</w:t>
      </w:r>
    </w:p>
    <w:p w:rsidR="00D64D8D" w:rsidRDefault="00801E96" w:rsidP="00D64D8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64D8D">
        <w:rPr>
          <w:rFonts w:ascii="Times New Roman" w:hAnsi="Times New Roman" w:cs="Times New Roman"/>
          <w:sz w:val="24"/>
          <w:szCs w:val="24"/>
        </w:rPr>
        <w:t xml:space="preserve"> czas</w:t>
      </w:r>
      <w:r w:rsidR="00FB4FC8">
        <w:rPr>
          <w:rFonts w:ascii="Times New Roman" w:hAnsi="Times New Roman" w:cs="Times New Roman"/>
          <w:sz w:val="24"/>
          <w:szCs w:val="24"/>
        </w:rPr>
        <w:t>ie rekrutacji uzupełniającej p</w:t>
      </w:r>
      <w:r w:rsidR="006668BE">
        <w:rPr>
          <w:rFonts w:ascii="Times New Roman" w:hAnsi="Times New Roman" w:cs="Times New Roman"/>
          <w:sz w:val="24"/>
          <w:szCs w:val="24"/>
        </w:rPr>
        <w:t>rzeprowadzonej do 2 czerwca 2017</w:t>
      </w:r>
      <w:r w:rsidR="00602F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roku,</w:t>
      </w:r>
    </w:p>
    <w:p w:rsidR="00801E96" w:rsidRDefault="00801E96" w:rsidP="00D64D8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wolnych miejsc,</w:t>
      </w:r>
    </w:p>
    <w:p w:rsidR="004B26DC" w:rsidRDefault="004B26DC" w:rsidP="004B26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tym po spełnieniu powyższych warunków „rodzic” jest zobowiązany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do złożenia „ wniosku rekrutacyjnego” w przedszkolu/szkole podstawowej prowadzącej punkt przedszkolny lub od</w:t>
      </w:r>
      <w:r w:rsidR="00FD0C9A">
        <w:rPr>
          <w:rFonts w:ascii="Times New Roman" w:hAnsi="Times New Roman" w:cs="Times New Roman"/>
          <w:sz w:val="24"/>
          <w:szCs w:val="24"/>
        </w:rPr>
        <w:t>dział p</w:t>
      </w:r>
      <w:r w:rsidR="00602F72">
        <w:rPr>
          <w:rFonts w:ascii="Times New Roman" w:hAnsi="Times New Roman" w:cs="Times New Roman"/>
          <w:sz w:val="24"/>
          <w:szCs w:val="24"/>
        </w:rPr>
        <w:t xml:space="preserve">rzedszkolny do </w:t>
      </w:r>
      <w:r w:rsidR="006668BE">
        <w:rPr>
          <w:rFonts w:ascii="Times New Roman" w:hAnsi="Times New Roman" w:cs="Times New Roman"/>
          <w:sz w:val="24"/>
          <w:szCs w:val="24"/>
        </w:rPr>
        <w:t>2 czerwca 2017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70CE9" w:rsidRPr="00E70CE9" w:rsidRDefault="004B26DC" w:rsidP="00E70CE9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rekrutacyjny można:</w:t>
      </w:r>
      <w:r w:rsidR="00E70CE9" w:rsidRPr="00E70CE9">
        <w:rPr>
          <w:rFonts w:ascii="Times New Roman" w:hAnsi="Times New Roman" w:cs="Times New Roman"/>
          <w:sz w:val="24"/>
          <w:szCs w:val="24"/>
        </w:rPr>
        <w:t xml:space="preserve"> </w:t>
      </w:r>
      <w:r w:rsidR="00E70CE9" w:rsidRPr="004B26DC">
        <w:rPr>
          <w:rFonts w:ascii="Times New Roman" w:hAnsi="Times New Roman" w:cs="Times New Roman"/>
          <w:sz w:val="24"/>
          <w:szCs w:val="24"/>
        </w:rPr>
        <w:t xml:space="preserve">pobrać w wersji elektronicznej dostępnej na stronie: </w:t>
      </w:r>
      <w:r w:rsidR="00E70CE9" w:rsidRPr="004B26DC">
        <w:rPr>
          <w:rFonts w:ascii="Times New Roman" w:hAnsi="Times New Roman" w:cs="Times New Roman"/>
          <w:b/>
          <w:sz w:val="24"/>
          <w:szCs w:val="24"/>
        </w:rPr>
        <w:t>szubin.pl</w:t>
      </w:r>
      <w:r w:rsidR="00E70CE9" w:rsidRPr="004B26DC">
        <w:rPr>
          <w:rFonts w:ascii="Times New Roman" w:hAnsi="Times New Roman" w:cs="Times New Roman"/>
          <w:sz w:val="24"/>
          <w:szCs w:val="24"/>
        </w:rPr>
        <w:t>,</w:t>
      </w:r>
      <w:r w:rsidR="00E70CE9" w:rsidRPr="004B26DC">
        <w:rPr>
          <w:rFonts w:ascii="Times New Roman" w:hAnsi="Times New Roman" w:cs="Times New Roman"/>
          <w:sz w:val="24"/>
          <w:szCs w:val="24"/>
        </w:rPr>
        <w:br/>
        <w:t>wypełnić, wydrukować, podpisać i złożyć w „ przedszkolu pierwszego wyboru”</w:t>
      </w:r>
    </w:p>
    <w:p w:rsidR="004B26DC" w:rsidRDefault="004B26DC" w:rsidP="004B26D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wypełnić wersję papierową  otrzymaną w przedszkolu/ szkole.</w:t>
      </w:r>
    </w:p>
    <w:p w:rsidR="004B26DC" w:rsidRDefault="004B26DC" w:rsidP="004B26D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4B26DC" w:rsidRDefault="004B26DC" w:rsidP="004B26D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4B26DC" w:rsidRDefault="004B26DC" w:rsidP="004B26D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UWAGA</w:t>
      </w:r>
    </w:p>
    <w:p w:rsidR="000F6E68" w:rsidRDefault="004B26DC" w:rsidP="007B794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Rodzice dzieci starszych niż 6-letnie chcący zapisać dziecko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do przedszkola/oddziału przedszkolnego w szkole winni dołączyć do „wniosku rekrutacyjnego” decyzję dyrektora obwodowej szkoły podstawowej o odroczeniu obowiązku szkolnego.</w:t>
      </w:r>
    </w:p>
    <w:p w:rsidR="007B794D" w:rsidRDefault="007B794D" w:rsidP="007B794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Dzieci, które są mieszkańcami gminy Szubin i będą realizować obowiązek rocznego przygotowania przedszkolnego, zgodnie z zapisem ustawy o systemie oświat</w:t>
      </w:r>
      <w:r w:rsidR="00602F72">
        <w:rPr>
          <w:rFonts w:ascii="Times New Roman" w:hAnsi="Times New Roman" w:cs="Times New Roman"/>
          <w:sz w:val="24"/>
          <w:szCs w:val="24"/>
        </w:rPr>
        <w:t>y</w:t>
      </w:r>
      <w:r w:rsidR="00D576D7">
        <w:rPr>
          <w:rFonts w:ascii="Times New Roman" w:hAnsi="Times New Roman" w:cs="Times New Roman"/>
          <w:sz w:val="24"/>
          <w:szCs w:val="24"/>
        </w:rPr>
        <w:t xml:space="preserve"> mają zapewnione miejsca w przedszkola</w:t>
      </w:r>
      <w:r w:rsidR="00602F72">
        <w:rPr>
          <w:rFonts w:ascii="Times New Roman" w:hAnsi="Times New Roman" w:cs="Times New Roman"/>
          <w:sz w:val="24"/>
          <w:szCs w:val="24"/>
        </w:rPr>
        <w:t>ch</w:t>
      </w:r>
      <w:r w:rsidR="00D576D7">
        <w:rPr>
          <w:rFonts w:ascii="Times New Roman" w:hAnsi="Times New Roman" w:cs="Times New Roman"/>
          <w:sz w:val="24"/>
          <w:szCs w:val="24"/>
        </w:rPr>
        <w:t xml:space="preserve"> i oddziałach przedszkolnych w szkołach podstawowych.</w:t>
      </w:r>
    </w:p>
    <w:p w:rsidR="00FD0C9A" w:rsidRDefault="00FD0C9A" w:rsidP="004B26D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F6E68" w:rsidRDefault="000F6E68" w:rsidP="007B794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F6E68" w:rsidRDefault="000F6E68" w:rsidP="000F6E6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B26DC" w:rsidRDefault="00084B78" w:rsidP="00084B78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B78">
        <w:rPr>
          <w:rFonts w:ascii="Times New Roman" w:hAnsi="Times New Roman" w:cs="Times New Roman"/>
          <w:b/>
          <w:sz w:val="24"/>
          <w:szCs w:val="24"/>
        </w:rPr>
        <w:t>Kryteria rekrutacji</w:t>
      </w:r>
    </w:p>
    <w:p w:rsidR="00D576D7" w:rsidRDefault="00FE073B" w:rsidP="00D576D7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Dzieci do przedszkoli</w:t>
      </w:r>
      <w:r w:rsidR="00D576D7">
        <w:rPr>
          <w:rFonts w:ascii="Times New Roman" w:hAnsi="Times New Roman" w:cs="Times New Roman"/>
          <w:sz w:val="24"/>
          <w:szCs w:val="24"/>
        </w:rPr>
        <w:t xml:space="preserve"> i oddziałów przedszkolnych w szkołach podstawowych przyjmowane są w oparciu o liczbę punktów uzyskanych w zależności od spełnionych kryteriów. </w:t>
      </w:r>
      <w:r w:rsidR="00D576D7" w:rsidRPr="00D576D7">
        <w:rPr>
          <w:rFonts w:ascii="Times New Roman" w:hAnsi="Times New Roman" w:cs="Times New Roman"/>
          <w:b/>
          <w:sz w:val="24"/>
          <w:szCs w:val="24"/>
        </w:rPr>
        <w:t>Kolejność złożonych wniosków nie ma żadnego wpływu na przyjęcie dziecka do przedszkola/punktu czy oddziału przedszkolnego</w:t>
      </w:r>
      <w:r w:rsidR="00D576D7">
        <w:rPr>
          <w:rFonts w:ascii="Times New Roman" w:hAnsi="Times New Roman" w:cs="Times New Roman"/>
          <w:b/>
          <w:sz w:val="24"/>
          <w:szCs w:val="24"/>
        </w:rPr>
        <w:t>.</w:t>
      </w:r>
    </w:p>
    <w:p w:rsidR="00D576D7" w:rsidRPr="00D576D7" w:rsidRDefault="00D576D7" w:rsidP="00D576D7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6663"/>
        <w:gridCol w:w="1874"/>
      </w:tblGrid>
      <w:tr w:rsidR="00084B78" w:rsidTr="00862D43">
        <w:tc>
          <w:tcPr>
            <w:tcW w:w="9212" w:type="dxa"/>
            <w:gridSpan w:val="3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Kryteria ustawowe – pierwszy etap rekrutacyjny</w:t>
            </w:r>
          </w:p>
        </w:tc>
      </w:tr>
      <w:tr w:rsidR="00084B78" w:rsidTr="00084B78">
        <w:tc>
          <w:tcPr>
            <w:tcW w:w="675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1874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punktacja</w:t>
            </w:r>
          </w:p>
        </w:tc>
      </w:tr>
      <w:tr w:rsidR="00084B78" w:rsidTr="00084B78">
        <w:tc>
          <w:tcPr>
            <w:tcW w:w="675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Wielodzietność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rodziny dziecka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084B78" w:rsidTr="00084B78">
        <w:tc>
          <w:tcPr>
            <w:tcW w:w="675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Niepełnosprawność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dziecka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084B78" w:rsidTr="00084B78">
        <w:tc>
          <w:tcPr>
            <w:tcW w:w="675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Niepełnosprawność jednego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z rodziców dziecka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084B78" w:rsidTr="00084B78">
        <w:tc>
          <w:tcPr>
            <w:tcW w:w="675" w:type="dxa"/>
          </w:tcPr>
          <w:p w:rsidR="00084B78" w:rsidRDefault="00084B78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Niepełnosprawność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rodzeństwa dziecka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FF2F0A" w:rsidTr="00084B78">
        <w:tc>
          <w:tcPr>
            <w:tcW w:w="675" w:type="dxa"/>
          </w:tcPr>
          <w:p w:rsidR="00FF2F0A" w:rsidRDefault="00FF2F0A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FF2F0A" w:rsidRDefault="00FF2F0A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Niepełnosprawność obojga z rodziców dziecka</w:t>
            </w:r>
          </w:p>
        </w:tc>
        <w:tc>
          <w:tcPr>
            <w:tcW w:w="1874" w:type="dxa"/>
          </w:tcPr>
          <w:p w:rsidR="00FF2F0A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084B78" w:rsidTr="00084B78">
        <w:tc>
          <w:tcPr>
            <w:tcW w:w="675" w:type="dxa"/>
          </w:tcPr>
          <w:p w:rsidR="00084B78" w:rsidRDefault="00FF2F0A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Samotne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wychowywanie dziecka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rodzinie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084B78" w:rsidTr="00084B78">
        <w:tc>
          <w:tcPr>
            <w:tcW w:w="675" w:type="dxa"/>
          </w:tcPr>
          <w:p w:rsidR="00084B78" w:rsidRDefault="00FF2F0A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084B78" w:rsidRDefault="00084B78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Objęcie </w:t>
            </w:r>
            <w:r w:rsidR="002C6265">
              <w:rPr>
                <w:rFonts w:ascii="Times New Roman" w:hAnsi="Times New Roman" w:cs="Times New Roman"/>
                <w:sz w:val="24"/>
                <w:szCs w:val="24"/>
              </w:rPr>
              <w:t>dziecka pieczą zastę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pczą</w:t>
            </w:r>
          </w:p>
        </w:tc>
        <w:tc>
          <w:tcPr>
            <w:tcW w:w="1874" w:type="dxa"/>
          </w:tcPr>
          <w:p w:rsidR="00084B78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1pkt</w:t>
            </w:r>
          </w:p>
        </w:tc>
      </w:tr>
      <w:tr w:rsidR="002C6265" w:rsidTr="000F3101">
        <w:tc>
          <w:tcPr>
            <w:tcW w:w="9212" w:type="dxa"/>
            <w:gridSpan w:val="3"/>
          </w:tcPr>
          <w:p w:rsidR="002C6265" w:rsidRDefault="002C6265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Kryteria ustalone przez organ prowadzący – drugi etap rekrutacyjny</w:t>
            </w:r>
          </w:p>
        </w:tc>
      </w:tr>
      <w:tr w:rsidR="002C6265" w:rsidTr="00084B78">
        <w:tc>
          <w:tcPr>
            <w:tcW w:w="675" w:type="dxa"/>
          </w:tcPr>
          <w:p w:rsidR="002C6265" w:rsidRDefault="00C6764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2C6265" w:rsidRDefault="00C67647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Dziecko, którego 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 xml:space="preserve">oboje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rodzic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>ów  pracuje lub studiuje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trybie stacjonarnym</w:t>
            </w:r>
          </w:p>
        </w:tc>
        <w:tc>
          <w:tcPr>
            <w:tcW w:w="1874" w:type="dxa"/>
          </w:tcPr>
          <w:p w:rsidR="002C6265" w:rsidRDefault="008918DE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576D7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</w:p>
        </w:tc>
      </w:tr>
      <w:tr w:rsidR="00897FB4" w:rsidTr="00084B78">
        <w:tc>
          <w:tcPr>
            <w:tcW w:w="675" w:type="dxa"/>
          </w:tcPr>
          <w:p w:rsidR="00897FB4" w:rsidRDefault="00897FB4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897FB4" w:rsidRDefault="00897FB4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Dziecko którego jeden 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rodzic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>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>pracuje lub studiuje</w:t>
            </w:r>
          </w:p>
        </w:tc>
        <w:tc>
          <w:tcPr>
            <w:tcW w:w="1874" w:type="dxa"/>
          </w:tcPr>
          <w:p w:rsidR="00897FB4" w:rsidRDefault="00407043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2pkt</w:t>
            </w:r>
          </w:p>
        </w:tc>
      </w:tr>
      <w:tr w:rsidR="002C6265" w:rsidTr="00084B78">
        <w:tc>
          <w:tcPr>
            <w:tcW w:w="675" w:type="dxa"/>
          </w:tcPr>
          <w:p w:rsidR="002C6265" w:rsidRDefault="00897FB4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2C6265" w:rsidRDefault="00195AAB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Dziecko, którego rodzeństwo kontynuuje edukację przedszkolną w przedszkolu pierwszego wyboru</w:t>
            </w:r>
          </w:p>
        </w:tc>
        <w:tc>
          <w:tcPr>
            <w:tcW w:w="1874" w:type="dxa"/>
          </w:tcPr>
          <w:p w:rsidR="002C6265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3pkt</w:t>
            </w:r>
          </w:p>
        </w:tc>
      </w:tr>
      <w:tr w:rsidR="00195AAB" w:rsidTr="00084B78">
        <w:tc>
          <w:tcPr>
            <w:tcW w:w="675" w:type="dxa"/>
          </w:tcPr>
          <w:p w:rsidR="00195AAB" w:rsidRDefault="00897FB4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195AAB" w:rsidRDefault="00B5295C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Dziecko</w:t>
            </w:r>
            <w:r w:rsidR="00D576D7">
              <w:rPr>
                <w:rFonts w:ascii="Times New Roman" w:hAnsi="Times New Roman" w:cs="Times New Roman"/>
                <w:sz w:val="24"/>
                <w:szCs w:val="24"/>
              </w:rPr>
              <w:t xml:space="preserve"> z rodzin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D576D7">
              <w:rPr>
                <w:rFonts w:ascii="Times New Roman" w:hAnsi="Times New Roman" w:cs="Times New Roman"/>
                <w:sz w:val="24"/>
                <w:szCs w:val="24"/>
              </w:rPr>
              <w:t xml:space="preserve"> objętych pomocą społeczną</w:t>
            </w:r>
          </w:p>
        </w:tc>
        <w:tc>
          <w:tcPr>
            <w:tcW w:w="1874" w:type="dxa"/>
          </w:tcPr>
          <w:p w:rsidR="00195AAB" w:rsidRDefault="00D576D7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3pkt</w:t>
            </w:r>
          </w:p>
        </w:tc>
      </w:tr>
      <w:tr w:rsidR="008918DE" w:rsidTr="00084B78">
        <w:tc>
          <w:tcPr>
            <w:tcW w:w="675" w:type="dxa"/>
          </w:tcPr>
          <w:p w:rsidR="008918DE" w:rsidRDefault="008918DE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8918DE" w:rsidRDefault="008918DE" w:rsidP="00084B7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Dziecko korzystające z przedszkola powyżej 8 godzin</w:t>
            </w:r>
          </w:p>
        </w:tc>
        <w:tc>
          <w:tcPr>
            <w:tcW w:w="1874" w:type="dxa"/>
          </w:tcPr>
          <w:p w:rsidR="008918DE" w:rsidRDefault="008918DE" w:rsidP="00084B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4pkt</w:t>
            </w:r>
          </w:p>
        </w:tc>
      </w:tr>
    </w:tbl>
    <w:p w:rsidR="00B92AC2" w:rsidRDefault="00B92AC2" w:rsidP="0040704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379E2" w:rsidRDefault="003379E2" w:rsidP="003379E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równej ilości punktów uzyskanych na drugim etapie postępowania rekrutacyjnego, o przyznaniu miejsca w przedszkolu/oddziale przedszkolnym decydować będzie data urodzenia kandydatów ( </w:t>
      </w:r>
      <w:r w:rsidR="00DD43CE">
        <w:rPr>
          <w:rFonts w:ascii="Times New Roman" w:hAnsi="Times New Roman" w:cs="Times New Roman"/>
          <w:sz w:val="24"/>
          <w:szCs w:val="24"/>
        </w:rPr>
        <w:t xml:space="preserve">preferowana będzie kolejność od najstarszego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D43CE">
        <w:rPr>
          <w:rFonts w:ascii="Times New Roman" w:hAnsi="Times New Roman" w:cs="Times New Roman"/>
          <w:sz w:val="24"/>
          <w:szCs w:val="24"/>
        </w:rPr>
        <w:t>do najmłodszego kandydata ).</w:t>
      </w:r>
    </w:p>
    <w:p w:rsidR="00B92AC2" w:rsidRPr="00AE2C62" w:rsidRDefault="00AE2C62" w:rsidP="00AE2C6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2C62">
        <w:rPr>
          <w:rFonts w:ascii="Times New Roman" w:hAnsi="Times New Roman" w:cs="Times New Roman"/>
          <w:b/>
          <w:sz w:val="24"/>
          <w:szCs w:val="24"/>
          <w:u w:val="single"/>
        </w:rPr>
        <w:t>Sposób dokumentowania informacji zawartych we „wniosku rekrutacyjnym”</w:t>
      </w:r>
    </w:p>
    <w:p w:rsidR="008E0899" w:rsidRPr="006B17DD" w:rsidRDefault="008E0899" w:rsidP="008E089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Pod pojęciem wielodzietności należy rozumieć rodzi</w:t>
      </w:r>
      <w:r w:rsidR="00BF2823">
        <w:rPr>
          <w:rFonts w:ascii="Times New Roman" w:hAnsi="Times New Roman" w:cs="Times New Roman"/>
          <w:sz w:val="24"/>
          <w:szCs w:val="24"/>
        </w:rPr>
        <w:t xml:space="preserve">nę z co najmniej trójką dzieci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282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w celu potwierdzenia tego kryterium należy złożyć </w:t>
      </w:r>
      <w:r w:rsidRPr="005F60DF">
        <w:rPr>
          <w:rFonts w:ascii="Times New Roman" w:hAnsi="Times New Roman" w:cs="Times New Roman"/>
          <w:b/>
          <w:sz w:val="24"/>
          <w:szCs w:val="24"/>
        </w:rPr>
        <w:t>oświadczenie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92AC2" w:rsidRDefault="008E0899" w:rsidP="008E089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Niepełnosprawność dziecka- należy złożyć orzeczenie o potrzebie kształcenia specjalnego wydane ze względu na niepełnosprawność.</w:t>
      </w:r>
    </w:p>
    <w:p w:rsidR="008E0899" w:rsidRPr="008E0899" w:rsidRDefault="001A5060" w:rsidP="008E089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kryteriów: niepełnosprawność jednego z rodziców, obojga rodziców, rodzeństwa dziecka należy przedstawić orzeczenie o niepełnosprawności lub o stopniu niepełnosprawności(lub orzeczenie  lekarza orzecznika ZUS o : całkowitej niezdolności do pracy, częściowej niezdolności do pracy)</w:t>
      </w:r>
    </w:p>
    <w:p w:rsidR="00B92AC2" w:rsidRDefault="00B92AC2" w:rsidP="008E089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2C62" w:rsidRDefault="00D64897" w:rsidP="00AE2C6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Samotne wychowywanie dziecka- oznacza to wychowywanie dziecka przez pannę, kawalera, w</w:t>
      </w:r>
      <w:r w:rsidR="004F342A">
        <w:rPr>
          <w:rFonts w:ascii="Times New Roman" w:hAnsi="Times New Roman" w:cs="Times New Roman"/>
          <w:sz w:val="24"/>
          <w:szCs w:val="24"/>
        </w:rPr>
        <w:t>dowę, wdowca, osobę pozostającą</w:t>
      </w:r>
      <w:r>
        <w:rPr>
          <w:rFonts w:ascii="Times New Roman" w:hAnsi="Times New Roman" w:cs="Times New Roman"/>
          <w:sz w:val="24"/>
          <w:szCs w:val="24"/>
        </w:rPr>
        <w:t xml:space="preserve"> w separacji orzeczonej prawomocnym wyrokiem sądu, osobę rozwiedzioną, chyba, że </w:t>
      </w:r>
      <w:r w:rsidR="00892F61">
        <w:rPr>
          <w:rFonts w:ascii="Times New Roman" w:hAnsi="Times New Roman" w:cs="Times New Roman"/>
          <w:sz w:val="24"/>
          <w:szCs w:val="24"/>
        </w:rPr>
        <w:t>osoba taka wychowuje ws</w:t>
      </w:r>
      <w:r w:rsidR="004F342A">
        <w:rPr>
          <w:rFonts w:ascii="Times New Roman" w:hAnsi="Times New Roman" w:cs="Times New Roman"/>
          <w:sz w:val="24"/>
          <w:szCs w:val="24"/>
        </w:rPr>
        <w:t>p</w:t>
      </w:r>
      <w:r w:rsidR="00892F61">
        <w:rPr>
          <w:rFonts w:ascii="Times New Roman" w:hAnsi="Times New Roman" w:cs="Times New Roman"/>
          <w:sz w:val="24"/>
          <w:szCs w:val="24"/>
        </w:rPr>
        <w:t xml:space="preserve">ólnie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92F61">
        <w:rPr>
          <w:rFonts w:ascii="Times New Roman" w:hAnsi="Times New Roman" w:cs="Times New Roman"/>
          <w:sz w:val="24"/>
          <w:szCs w:val="24"/>
        </w:rPr>
        <w:t>co najmniej jedno dziecko z jego rodzicem</w:t>
      </w:r>
      <w:r w:rsidR="00561973">
        <w:rPr>
          <w:rFonts w:ascii="Times New Roman" w:hAnsi="Times New Roman" w:cs="Times New Roman"/>
          <w:sz w:val="24"/>
          <w:szCs w:val="24"/>
        </w:rPr>
        <w:t>.</w:t>
      </w:r>
    </w:p>
    <w:p w:rsidR="001D56E9" w:rsidRDefault="001D56E9" w:rsidP="001D56E9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Potwie</w:t>
      </w:r>
      <w:r w:rsidR="001E09F8">
        <w:rPr>
          <w:rFonts w:ascii="Times New Roman" w:hAnsi="Times New Roman" w:cs="Times New Roman"/>
          <w:sz w:val="24"/>
          <w:szCs w:val="24"/>
        </w:rPr>
        <w:t>rdzeniem tego faktu są  dokumenty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56E9" w:rsidRDefault="001A5060" w:rsidP="001D56E9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prawomocny wyrok sądu rodzinnego orzekający rozwód lub separację, lub akt zgonu,</w:t>
      </w:r>
    </w:p>
    <w:p w:rsidR="001A5060" w:rsidRDefault="001A5060" w:rsidP="001D56E9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E09F8">
        <w:rPr>
          <w:rFonts w:ascii="Times New Roman" w:hAnsi="Times New Roman" w:cs="Times New Roman"/>
          <w:sz w:val="24"/>
          <w:szCs w:val="24"/>
        </w:rPr>
        <w:t xml:space="preserve">oraz </w:t>
      </w:r>
      <w:r>
        <w:rPr>
          <w:rFonts w:ascii="Times New Roman" w:hAnsi="Times New Roman" w:cs="Times New Roman"/>
          <w:sz w:val="24"/>
          <w:szCs w:val="24"/>
        </w:rPr>
        <w:t xml:space="preserve">oświadczenie o samotnym wychowywaniu dziecka oraz </w:t>
      </w:r>
      <w:r w:rsidR="00B5295C">
        <w:rPr>
          <w:rFonts w:ascii="Times New Roman" w:hAnsi="Times New Roman" w:cs="Times New Roman"/>
          <w:sz w:val="24"/>
          <w:szCs w:val="24"/>
        </w:rPr>
        <w:t>niewychowywaniu żadnego dziecka wspólnie z jego rodzicem.</w:t>
      </w:r>
    </w:p>
    <w:p w:rsidR="00B514FC" w:rsidRDefault="00B514FC" w:rsidP="00B514F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dziecka objętego pieczą zastępczą potwierdzeniem jest jeden z dokumentów:</w:t>
      </w:r>
    </w:p>
    <w:p w:rsidR="00B514FC" w:rsidRDefault="00B514FC" w:rsidP="00B514F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postanowienie sądu o umieszczeniu dziecka w rodzinie zastępczej,</w:t>
      </w:r>
    </w:p>
    <w:p w:rsidR="00B514FC" w:rsidRDefault="00B514FC" w:rsidP="00B514F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zaświadczenie z PCPR o przebywaniu dziecka w rodzinie zastępczej lub umowa zawarta między starostą właściwym ze względu na miejsce zamieszkania tej rodziny, a tą rodziną zastępczą o której mowa w art.72, ust.7 ustawy o pomocy społecznej,</w:t>
      </w:r>
    </w:p>
    <w:p w:rsidR="00B514FC" w:rsidRDefault="00B514FC" w:rsidP="00B514F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zaświadczenie o umieszczeniu dziecka  w placówce opiekuńczo-wychowawczej.</w:t>
      </w:r>
    </w:p>
    <w:p w:rsidR="00B514FC" w:rsidRDefault="00B514FC" w:rsidP="00B514F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3791" w:rsidRDefault="00603791" w:rsidP="0060379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Potwierdzeniem zatrudnienia  rodzica/rodziców, prawnego opiekuna /opiekunów 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są aktualne zaświa</w:t>
      </w:r>
      <w:r w:rsidR="00DD43CE">
        <w:rPr>
          <w:rFonts w:ascii="Times New Roman" w:hAnsi="Times New Roman" w:cs="Times New Roman"/>
          <w:sz w:val="24"/>
          <w:szCs w:val="24"/>
        </w:rPr>
        <w:t>dczenia wystawione przez zakład</w:t>
      </w:r>
      <w:r>
        <w:rPr>
          <w:rFonts w:ascii="Times New Roman" w:hAnsi="Times New Roman" w:cs="Times New Roman"/>
          <w:sz w:val="24"/>
          <w:szCs w:val="24"/>
        </w:rPr>
        <w:t xml:space="preserve"> pracy z terminem nie wcześniejszym niż 1 miesią</w:t>
      </w:r>
      <w:r w:rsidR="00DD43CE">
        <w:rPr>
          <w:rFonts w:ascii="Times New Roman" w:hAnsi="Times New Roman" w:cs="Times New Roman"/>
          <w:sz w:val="24"/>
          <w:szCs w:val="24"/>
        </w:rPr>
        <w:t>c przed rozpoczęciem rekrutacji lub zaświadczenie o prowadzeniu działalności gospodarczej, zaświadczenie o prowadzeniu gospodarstwa rolnego.</w:t>
      </w:r>
      <w:r>
        <w:rPr>
          <w:rFonts w:ascii="Times New Roman" w:hAnsi="Times New Roman" w:cs="Times New Roman"/>
          <w:sz w:val="24"/>
          <w:szCs w:val="24"/>
        </w:rPr>
        <w:t xml:space="preserve"> Odpowiednie</w:t>
      </w:r>
      <w:r w:rsidR="001E09F8">
        <w:rPr>
          <w:rFonts w:ascii="Times New Roman" w:hAnsi="Times New Roman" w:cs="Times New Roman"/>
          <w:sz w:val="24"/>
          <w:szCs w:val="24"/>
        </w:rPr>
        <w:t xml:space="preserve"> zaświadczenie należy dołączyć </w:t>
      </w:r>
      <w:r w:rsidR="005707E3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 xml:space="preserve"> wniosku rekrutacyjnego.</w:t>
      </w:r>
    </w:p>
    <w:p w:rsidR="000B1C5F" w:rsidRDefault="00C6730B" w:rsidP="000B1C5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Potwierdzeniem odbywania studiów dziennych </w:t>
      </w:r>
      <w:r w:rsidR="000B1C5F">
        <w:rPr>
          <w:rFonts w:ascii="Times New Roman" w:hAnsi="Times New Roman" w:cs="Times New Roman"/>
          <w:sz w:val="24"/>
          <w:szCs w:val="24"/>
        </w:rPr>
        <w:t>są aktualne zaświadczenia wydane przez uczelnie.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1C5F">
        <w:rPr>
          <w:rFonts w:ascii="Times New Roman" w:hAnsi="Times New Roman" w:cs="Times New Roman"/>
          <w:sz w:val="24"/>
          <w:szCs w:val="24"/>
        </w:rPr>
        <w:t>Odpowiednie zaświadcze</w:t>
      </w:r>
      <w:r w:rsidR="005707E3">
        <w:rPr>
          <w:rFonts w:ascii="Times New Roman" w:hAnsi="Times New Roman" w:cs="Times New Roman"/>
          <w:sz w:val="24"/>
          <w:szCs w:val="24"/>
        </w:rPr>
        <w:t>nie należy dołączyć do</w:t>
      </w:r>
      <w:r w:rsidR="000B1C5F">
        <w:rPr>
          <w:rFonts w:ascii="Times New Roman" w:hAnsi="Times New Roman" w:cs="Times New Roman"/>
          <w:sz w:val="24"/>
          <w:szCs w:val="24"/>
        </w:rPr>
        <w:t xml:space="preserve"> wniosku rekrutacyjnego.</w:t>
      </w:r>
    </w:p>
    <w:p w:rsidR="00B514FC" w:rsidRPr="001E09F8" w:rsidRDefault="00B5295C" w:rsidP="001E09F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Dziecko z rodziny objętej pomoc</w:t>
      </w:r>
      <w:r w:rsidR="001752E7">
        <w:rPr>
          <w:rFonts w:ascii="Times New Roman" w:hAnsi="Times New Roman" w:cs="Times New Roman"/>
          <w:sz w:val="24"/>
          <w:szCs w:val="24"/>
        </w:rPr>
        <w:t>ą społeczną – zaświadczenie z oś</w:t>
      </w:r>
      <w:r>
        <w:rPr>
          <w:rFonts w:ascii="Times New Roman" w:hAnsi="Times New Roman" w:cs="Times New Roman"/>
          <w:sz w:val="24"/>
          <w:szCs w:val="24"/>
        </w:rPr>
        <w:t>rodka pomocy społecznej</w:t>
      </w:r>
    </w:p>
    <w:p w:rsidR="00DA65FE" w:rsidRPr="00DD43CE" w:rsidRDefault="00DA65FE" w:rsidP="00DA65F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potwierdzenia zamieszkania dziecka w gminie Szubin podczas składania „wniosku rekrutacyjnego” </w:t>
      </w:r>
      <w:r w:rsidR="001E09F8">
        <w:rPr>
          <w:rFonts w:ascii="Times New Roman" w:hAnsi="Times New Roman" w:cs="Times New Roman"/>
          <w:sz w:val="24"/>
          <w:szCs w:val="24"/>
        </w:rPr>
        <w:t>„rodzic” jest zobowiązany dołączyć oświadczenie</w:t>
      </w:r>
      <w:r w:rsidR="00BF282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E09F8">
        <w:rPr>
          <w:rFonts w:ascii="Times New Roman" w:hAnsi="Times New Roman" w:cs="Times New Roman"/>
          <w:sz w:val="24"/>
          <w:szCs w:val="24"/>
        </w:rPr>
        <w:t xml:space="preserve"> o miejscu zamieszkania. </w:t>
      </w:r>
    </w:p>
    <w:p w:rsidR="00DD43CE" w:rsidRDefault="00DD43CE" w:rsidP="00DD43CE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43CE" w:rsidRDefault="00DD43CE" w:rsidP="00DD43CE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219" w:rsidRDefault="00BF7219" w:rsidP="00BF721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4144A" w:rsidRDefault="0014144A" w:rsidP="00BF721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2AC2" w:rsidRDefault="00B92AC2" w:rsidP="00B92AC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92AC2" w:rsidRDefault="00B92AC2" w:rsidP="00B92AC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5295C" w:rsidRDefault="005707E3" w:rsidP="00DD43C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</w:t>
      </w:r>
      <w:r w:rsidR="00DD43CE">
        <w:rPr>
          <w:rFonts w:ascii="Times New Roman" w:hAnsi="Times New Roman" w:cs="Times New Roman"/>
          <w:b/>
          <w:bCs/>
          <w:sz w:val="32"/>
          <w:szCs w:val="32"/>
        </w:rPr>
        <w:t xml:space="preserve">            </w:t>
      </w:r>
    </w:p>
    <w:p w:rsidR="00B5295C" w:rsidRDefault="00B5295C" w:rsidP="00B92AC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5295C" w:rsidRDefault="00B5295C" w:rsidP="00F30B8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B5295C" w:rsidRDefault="00B5295C" w:rsidP="00DA65F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B529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714" w:rsidRDefault="00046714" w:rsidP="00B2435A">
      <w:pPr>
        <w:spacing w:after="0" w:line="240" w:lineRule="auto"/>
      </w:pPr>
      <w:r>
        <w:separator/>
      </w:r>
    </w:p>
  </w:endnote>
  <w:endnote w:type="continuationSeparator" w:id="0">
    <w:p w:rsidR="00046714" w:rsidRDefault="00046714" w:rsidP="00B24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35A" w:rsidRDefault="00B243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35A" w:rsidRDefault="00B2435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35A" w:rsidRDefault="00B243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714" w:rsidRDefault="00046714" w:rsidP="00B2435A">
      <w:pPr>
        <w:spacing w:after="0" w:line="240" w:lineRule="auto"/>
      </w:pPr>
      <w:r>
        <w:separator/>
      </w:r>
    </w:p>
  </w:footnote>
  <w:footnote w:type="continuationSeparator" w:id="0">
    <w:p w:rsidR="00046714" w:rsidRDefault="00046714" w:rsidP="00B24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35A" w:rsidRDefault="00B243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35A" w:rsidRDefault="00B243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35A" w:rsidRDefault="00B243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875E5"/>
    <w:multiLevelType w:val="hybridMultilevel"/>
    <w:tmpl w:val="F3C8D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B0357"/>
    <w:multiLevelType w:val="hybridMultilevel"/>
    <w:tmpl w:val="2766ECF2"/>
    <w:lvl w:ilvl="0" w:tplc="5622AB4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CA5E75"/>
    <w:multiLevelType w:val="hybridMultilevel"/>
    <w:tmpl w:val="1A86D416"/>
    <w:lvl w:ilvl="0" w:tplc="5622AB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B3F42"/>
    <w:multiLevelType w:val="hybridMultilevel"/>
    <w:tmpl w:val="DB98D13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17A39"/>
    <w:multiLevelType w:val="hybridMultilevel"/>
    <w:tmpl w:val="EC704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F08CC"/>
    <w:multiLevelType w:val="hybridMultilevel"/>
    <w:tmpl w:val="6CBCDD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71F14"/>
    <w:multiLevelType w:val="hybridMultilevel"/>
    <w:tmpl w:val="BD7E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BC577E"/>
    <w:multiLevelType w:val="hybridMultilevel"/>
    <w:tmpl w:val="24F64124"/>
    <w:lvl w:ilvl="0" w:tplc="FBA210B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897C1F"/>
    <w:multiLevelType w:val="hybridMultilevel"/>
    <w:tmpl w:val="231E9A1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4745427"/>
    <w:multiLevelType w:val="hybridMultilevel"/>
    <w:tmpl w:val="15BE8416"/>
    <w:lvl w:ilvl="0" w:tplc="5622AB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2E6E84"/>
    <w:multiLevelType w:val="hybridMultilevel"/>
    <w:tmpl w:val="0A9C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F03370"/>
    <w:multiLevelType w:val="hybridMultilevel"/>
    <w:tmpl w:val="BD7E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477049"/>
    <w:multiLevelType w:val="hybridMultilevel"/>
    <w:tmpl w:val="05841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3130C5"/>
    <w:multiLevelType w:val="hybridMultilevel"/>
    <w:tmpl w:val="330CC560"/>
    <w:lvl w:ilvl="0" w:tplc="5622AB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EF39A0"/>
    <w:multiLevelType w:val="hybridMultilevel"/>
    <w:tmpl w:val="CCC07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8A521D"/>
    <w:multiLevelType w:val="hybridMultilevel"/>
    <w:tmpl w:val="ECF41400"/>
    <w:lvl w:ilvl="0" w:tplc="99BC285E">
      <w:start w:val="1"/>
      <w:numFmt w:val="decimal"/>
      <w:lvlText w:val="%1."/>
      <w:lvlJc w:val="left"/>
      <w:pPr>
        <w:ind w:left="118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FED2D16"/>
    <w:multiLevelType w:val="hybridMultilevel"/>
    <w:tmpl w:val="DCF07FE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2B14D2B"/>
    <w:multiLevelType w:val="hybridMultilevel"/>
    <w:tmpl w:val="EC704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00587B"/>
    <w:multiLevelType w:val="hybridMultilevel"/>
    <w:tmpl w:val="2B48B3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6"/>
  </w:num>
  <w:num w:numId="4">
    <w:abstractNumId w:val="14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2"/>
  </w:num>
  <w:num w:numId="10">
    <w:abstractNumId w:val="5"/>
  </w:num>
  <w:num w:numId="11">
    <w:abstractNumId w:val="4"/>
  </w:num>
  <w:num w:numId="12">
    <w:abstractNumId w:val="13"/>
  </w:num>
  <w:num w:numId="13">
    <w:abstractNumId w:val="0"/>
  </w:num>
  <w:num w:numId="14">
    <w:abstractNumId w:val="17"/>
  </w:num>
  <w:num w:numId="15">
    <w:abstractNumId w:val="12"/>
  </w:num>
  <w:num w:numId="16">
    <w:abstractNumId w:val="18"/>
  </w:num>
  <w:num w:numId="17">
    <w:abstractNumId w:val="3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35A"/>
    <w:rsid w:val="00021516"/>
    <w:rsid w:val="000218A8"/>
    <w:rsid w:val="00027961"/>
    <w:rsid w:val="00037498"/>
    <w:rsid w:val="00046714"/>
    <w:rsid w:val="00051DC7"/>
    <w:rsid w:val="000567DF"/>
    <w:rsid w:val="00062EDC"/>
    <w:rsid w:val="00084B78"/>
    <w:rsid w:val="000A6382"/>
    <w:rsid w:val="000B1C5F"/>
    <w:rsid w:val="000D26C5"/>
    <w:rsid w:val="000F6E68"/>
    <w:rsid w:val="00134B3F"/>
    <w:rsid w:val="0014144A"/>
    <w:rsid w:val="001752E7"/>
    <w:rsid w:val="00195AAB"/>
    <w:rsid w:val="001A5060"/>
    <w:rsid w:val="001D56E9"/>
    <w:rsid w:val="001E09F8"/>
    <w:rsid w:val="001E0FE6"/>
    <w:rsid w:val="002508D0"/>
    <w:rsid w:val="00261AA9"/>
    <w:rsid w:val="002B6DF2"/>
    <w:rsid w:val="002C6265"/>
    <w:rsid w:val="002F41B9"/>
    <w:rsid w:val="0031413A"/>
    <w:rsid w:val="00320A0D"/>
    <w:rsid w:val="00327002"/>
    <w:rsid w:val="003379E2"/>
    <w:rsid w:val="00343A0F"/>
    <w:rsid w:val="003462B4"/>
    <w:rsid w:val="003701E8"/>
    <w:rsid w:val="003730E1"/>
    <w:rsid w:val="003B58D3"/>
    <w:rsid w:val="003D5AED"/>
    <w:rsid w:val="003E1856"/>
    <w:rsid w:val="003E7DC2"/>
    <w:rsid w:val="0040379F"/>
    <w:rsid w:val="00407043"/>
    <w:rsid w:val="00425386"/>
    <w:rsid w:val="004715CD"/>
    <w:rsid w:val="004A4071"/>
    <w:rsid w:val="004A6CDA"/>
    <w:rsid w:val="004B26DC"/>
    <w:rsid w:val="004C3BF1"/>
    <w:rsid w:val="004D0DD6"/>
    <w:rsid w:val="004F342A"/>
    <w:rsid w:val="00504E0E"/>
    <w:rsid w:val="00506FD1"/>
    <w:rsid w:val="005133CE"/>
    <w:rsid w:val="00561973"/>
    <w:rsid w:val="005635BE"/>
    <w:rsid w:val="005707E3"/>
    <w:rsid w:val="00571E4A"/>
    <w:rsid w:val="0057745A"/>
    <w:rsid w:val="005C51E7"/>
    <w:rsid w:val="005F60DF"/>
    <w:rsid w:val="005F6C39"/>
    <w:rsid w:val="00602F72"/>
    <w:rsid w:val="00603791"/>
    <w:rsid w:val="0063403E"/>
    <w:rsid w:val="00641A71"/>
    <w:rsid w:val="00643242"/>
    <w:rsid w:val="00653311"/>
    <w:rsid w:val="006637DF"/>
    <w:rsid w:val="006668BE"/>
    <w:rsid w:val="006834BC"/>
    <w:rsid w:val="00693870"/>
    <w:rsid w:val="006B17DD"/>
    <w:rsid w:val="006D3106"/>
    <w:rsid w:val="007712AF"/>
    <w:rsid w:val="007950C3"/>
    <w:rsid w:val="007A2520"/>
    <w:rsid w:val="007B1512"/>
    <w:rsid w:val="007B794D"/>
    <w:rsid w:val="007C1EB0"/>
    <w:rsid w:val="007D131E"/>
    <w:rsid w:val="007D6E26"/>
    <w:rsid w:val="007F3EEC"/>
    <w:rsid w:val="00801E96"/>
    <w:rsid w:val="00804CF0"/>
    <w:rsid w:val="0087108F"/>
    <w:rsid w:val="008918DE"/>
    <w:rsid w:val="00892F61"/>
    <w:rsid w:val="00897FB4"/>
    <w:rsid w:val="008C4059"/>
    <w:rsid w:val="008D2586"/>
    <w:rsid w:val="008E0899"/>
    <w:rsid w:val="00925BBF"/>
    <w:rsid w:val="0099312C"/>
    <w:rsid w:val="009C63C2"/>
    <w:rsid w:val="009E605D"/>
    <w:rsid w:val="00A05D57"/>
    <w:rsid w:val="00A47401"/>
    <w:rsid w:val="00A72D59"/>
    <w:rsid w:val="00A73551"/>
    <w:rsid w:val="00A808C6"/>
    <w:rsid w:val="00AA5198"/>
    <w:rsid w:val="00AD3449"/>
    <w:rsid w:val="00AE2C62"/>
    <w:rsid w:val="00AE7356"/>
    <w:rsid w:val="00AF1BCC"/>
    <w:rsid w:val="00AF2161"/>
    <w:rsid w:val="00B11A81"/>
    <w:rsid w:val="00B1716A"/>
    <w:rsid w:val="00B2435A"/>
    <w:rsid w:val="00B248C5"/>
    <w:rsid w:val="00B43436"/>
    <w:rsid w:val="00B514FC"/>
    <w:rsid w:val="00B5295C"/>
    <w:rsid w:val="00B92AC2"/>
    <w:rsid w:val="00BF2823"/>
    <w:rsid w:val="00BF7219"/>
    <w:rsid w:val="00C22287"/>
    <w:rsid w:val="00C6730B"/>
    <w:rsid w:val="00C67647"/>
    <w:rsid w:val="00C705B0"/>
    <w:rsid w:val="00CE1A49"/>
    <w:rsid w:val="00CE76E0"/>
    <w:rsid w:val="00D17CD2"/>
    <w:rsid w:val="00D576D7"/>
    <w:rsid w:val="00D6225C"/>
    <w:rsid w:val="00D64897"/>
    <w:rsid w:val="00D64D8D"/>
    <w:rsid w:val="00DA488B"/>
    <w:rsid w:val="00DA65FE"/>
    <w:rsid w:val="00DD43CE"/>
    <w:rsid w:val="00DE0B2E"/>
    <w:rsid w:val="00DF4651"/>
    <w:rsid w:val="00E02DAC"/>
    <w:rsid w:val="00E119B5"/>
    <w:rsid w:val="00E44C85"/>
    <w:rsid w:val="00E56185"/>
    <w:rsid w:val="00E60D13"/>
    <w:rsid w:val="00E70CE9"/>
    <w:rsid w:val="00E72040"/>
    <w:rsid w:val="00EA6CE1"/>
    <w:rsid w:val="00EE277E"/>
    <w:rsid w:val="00EE36B9"/>
    <w:rsid w:val="00F30B85"/>
    <w:rsid w:val="00F4217F"/>
    <w:rsid w:val="00F67B44"/>
    <w:rsid w:val="00F70AB9"/>
    <w:rsid w:val="00FB4FC8"/>
    <w:rsid w:val="00FD0C9A"/>
    <w:rsid w:val="00FD758F"/>
    <w:rsid w:val="00FE073B"/>
    <w:rsid w:val="00FF00B7"/>
    <w:rsid w:val="00FF2F0A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43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435A"/>
  </w:style>
  <w:style w:type="paragraph" w:styleId="Stopka">
    <w:name w:val="footer"/>
    <w:basedOn w:val="Normalny"/>
    <w:link w:val="StopkaZnak"/>
    <w:uiPriority w:val="99"/>
    <w:unhideWhenUsed/>
    <w:rsid w:val="00B243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435A"/>
  </w:style>
  <w:style w:type="paragraph" w:styleId="Akapitzlist">
    <w:name w:val="List Paragraph"/>
    <w:basedOn w:val="Normalny"/>
    <w:uiPriority w:val="34"/>
    <w:qFormat/>
    <w:rsid w:val="000218A8"/>
    <w:pPr>
      <w:ind w:left="720"/>
      <w:contextualSpacing/>
    </w:pPr>
  </w:style>
  <w:style w:type="table" w:styleId="Tabela-Siatka">
    <w:name w:val="Table Grid"/>
    <w:basedOn w:val="Standardowy"/>
    <w:uiPriority w:val="59"/>
    <w:rsid w:val="00B92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F7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2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43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435A"/>
  </w:style>
  <w:style w:type="paragraph" w:styleId="Stopka">
    <w:name w:val="footer"/>
    <w:basedOn w:val="Normalny"/>
    <w:link w:val="StopkaZnak"/>
    <w:uiPriority w:val="99"/>
    <w:unhideWhenUsed/>
    <w:rsid w:val="00B243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435A"/>
  </w:style>
  <w:style w:type="paragraph" w:styleId="Akapitzlist">
    <w:name w:val="List Paragraph"/>
    <w:basedOn w:val="Normalny"/>
    <w:uiPriority w:val="34"/>
    <w:qFormat/>
    <w:rsid w:val="000218A8"/>
    <w:pPr>
      <w:ind w:left="720"/>
      <w:contextualSpacing/>
    </w:pPr>
  </w:style>
  <w:style w:type="table" w:styleId="Tabela-Siatka">
    <w:name w:val="Table Grid"/>
    <w:basedOn w:val="Standardowy"/>
    <w:uiPriority w:val="59"/>
    <w:rsid w:val="00B92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F7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2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6C203385.dotm</Template>
  <TotalTime>2</TotalTime>
  <Pages>7</Pages>
  <Words>1968</Words>
  <Characters>11809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Marek.Nowicki</dc:creator>
  <cp:lastModifiedBy>Natalia Konieczna</cp:lastModifiedBy>
  <cp:revision>3</cp:revision>
  <cp:lastPrinted>2016-12-30T10:27:00Z</cp:lastPrinted>
  <dcterms:created xsi:type="dcterms:W3CDTF">2017-02-22T13:21:00Z</dcterms:created>
  <dcterms:modified xsi:type="dcterms:W3CDTF">2017-02-22T13:24:00Z</dcterms:modified>
</cp:coreProperties>
</file>