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978" w:rsidRPr="00B10978" w:rsidRDefault="00B10978" w:rsidP="00B10978">
      <w:pPr>
        <w:spacing w:after="0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1097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WNIOSEK                                                                       załącznik nr I</w:t>
      </w:r>
    </w:p>
    <w:p w:rsidR="00B10978" w:rsidRPr="00B10978" w:rsidRDefault="00B10978" w:rsidP="00B10978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bookmarkStart w:id="0" w:name="_GoBack"/>
      <w:r w:rsidRPr="00B1097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 PRZYZNANIE POMOCY ZWROTNEJ ( POŻYCZKI) NA CELE MIESZKANIOWE</w:t>
      </w:r>
      <w:bookmarkEnd w:id="0"/>
      <w:r w:rsidRPr="00B1097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B10978" w:rsidRPr="00B10978" w:rsidRDefault="00B10978" w:rsidP="00B10978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B1097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DLA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PRACOWNIKÓW PRZEDSZKOLI I  SZKÓŁ</w:t>
      </w:r>
      <w:r w:rsidRPr="00B1097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B1097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DLA KTÓRYCH ORGANEM PROWADZĄCYM JEST GMINA SZUBIN</w:t>
      </w: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76"/>
        <w:gridCol w:w="67"/>
        <w:gridCol w:w="1265"/>
        <w:gridCol w:w="2340"/>
        <w:gridCol w:w="6120"/>
      </w:tblGrid>
      <w:tr w:rsidR="00B10978" w:rsidRPr="00B10978" w:rsidTr="00EA75EE">
        <w:tc>
          <w:tcPr>
            <w:tcW w:w="103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Wypełnia pracownik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Wydziału Edukacji i Sportu</w:t>
            </w:r>
          </w:p>
        </w:tc>
      </w:tr>
      <w:tr w:rsidR="00B10978" w:rsidRPr="00B10978" w:rsidTr="00EA75EE">
        <w:tc>
          <w:tcPr>
            <w:tcW w:w="1908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Nr ewidencyjny wniosku</w:t>
            </w:r>
          </w:p>
        </w:tc>
        <w:tc>
          <w:tcPr>
            <w:tcW w:w="2340" w:type="dxa"/>
            <w:tcBorders>
              <w:top w:val="single" w:sz="4" w:space="0" w:color="auto"/>
            </w:tcBorders>
            <w:shd w:val="clear" w:color="auto" w:fill="auto"/>
          </w:tcPr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wpływu wniosku</w:t>
            </w:r>
          </w:p>
        </w:tc>
        <w:tc>
          <w:tcPr>
            <w:tcW w:w="6120" w:type="dxa"/>
            <w:tcBorders>
              <w:top w:val="single" w:sz="4" w:space="0" w:color="auto"/>
            </w:tcBorders>
            <w:shd w:val="clear" w:color="auto" w:fill="auto"/>
          </w:tcPr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Podpis i uwagi pracownika Organizatora wspólnej działalności:</w:t>
            </w: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10978" w:rsidRPr="00B10978" w:rsidTr="00EA75EE">
        <w:tc>
          <w:tcPr>
            <w:tcW w:w="10368" w:type="dxa"/>
            <w:gridSpan w:val="5"/>
            <w:shd w:val="clear" w:color="auto" w:fill="auto"/>
          </w:tcPr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Wypełnia wnioskodawca:</w:t>
            </w:r>
          </w:p>
        </w:tc>
      </w:tr>
      <w:tr w:rsidR="00B10978" w:rsidRPr="00B10978" w:rsidTr="00EA75EE">
        <w:tc>
          <w:tcPr>
            <w:tcW w:w="576" w:type="dxa"/>
            <w:shd w:val="clear" w:color="auto" w:fill="auto"/>
          </w:tcPr>
          <w:p w:rsidR="00B10978" w:rsidRPr="00B10978" w:rsidRDefault="00B10978" w:rsidP="00B109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9792" w:type="dxa"/>
            <w:gridSpan w:val="4"/>
            <w:shd w:val="clear" w:color="auto" w:fill="auto"/>
          </w:tcPr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Imię (imiona) i nazwisko ..................................................................................................................</w:t>
            </w: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PESEL  ............................................................</w:t>
            </w:r>
          </w:p>
        </w:tc>
      </w:tr>
      <w:tr w:rsidR="00B10978" w:rsidRPr="00B10978" w:rsidTr="00EA75EE">
        <w:tc>
          <w:tcPr>
            <w:tcW w:w="576" w:type="dxa"/>
            <w:shd w:val="clear" w:color="auto" w:fill="auto"/>
          </w:tcPr>
          <w:p w:rsidR="00B10978" w:rsidRPr="00B10978" w:rsidRDefault="00B10978" w:rsidP="00B109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2. </w:t>
            </w:r>
          </w:p>
        </w:tc>
        <w:tc>
          <w:tcPr>
            <w:tcW w:w="9792" w:type="dxa"/>
            <w:gridSpan w:val="4"/>
            <w:shd w:val="clear" w:color="auto" w:fill="auto"/>
          </w:tcPr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Adres: nr kodu pocztowego ........................   miejscowość ............................................................</w:t>
            </w: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Ulica ............................................................................................      telefon   .............................</w:t>
            </w:r>
          </w:p>
        </w:tc>
      </w:tr>
      <w:tr w:rsidR="00B10978" w:rsidRPr="00B10978" w:rsidTr="00EA75EE">
        <w:tc>
          <w:tcPr>
            <w:tcW w:w="576" w:type="dxa"/>
            <w:shd w:val="clear" w:color="auto" w:fill="auto"/>
          </w:tcPr>
          <w:p w:rsidR="00B10978" w:rsidRPr="00B10978" w:rsidRDefault="00B10978" w:rsidP="00B109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9792" w:type="dxa"/>
            <w:gridSpan w:val="4"/>
            <w:shd w:val="clear" w:color="auto" w:fill="auto"/>
          </w:tcPr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Miejsce zatrudnienia .................................................................................................</w:t>
            </w: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Stanowisko .............................................................................................</w:t>
            </w:r>
          </w:p>
        </w:tc>
      </w:tr>
      <w:tr w:rsidR="00B10978" w:rsidRPr="00B10978" w:rsidTr="00EA75EE">
        <w:tc>
          <w:tcPr>
            <w:tcW w:w="10368" w:type="dxa"/>
            <w:gridSpan w:val="5"/>
            <w:shd w:val="clear" w:color="auto" w:fill="auto"/>
          </w:tcPr>
          <w:p w:rsidR="00B10978" w:rsidRPr="00B10978" w:rsidRDefault="00B10978" w:rsidP="00B109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A. Dochód  w gospo</w:t>
            </w:r>
            <w:r w:rsidR="000C00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darstwie domowym wynosi  (netto</w:t>
            </w: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  ........................................ zł miesięcznie</w:t>
            </w:r>
          </w:p>
          <w:p w:rsidR="00886D06" w:rsidRDefault="00886D06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86D06" w:rsidRPr="00886D06" w:rsidRDefault="00886D06" w:rsidP="00B10978">
            <w:pPr>
              <w:spacing w:after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B. </w:t>
            </w:r>
            <w:r w:rsidRPr="009B64A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  <w:t xml:space="preserve">  </w:t>
            </w:r>
            <w:r w:rsidRPr="00886D06">
              <w:rPr>
                <w:rFonts w:ascii="Times New Roman" w:hAnsi="Times New Roman" w:cs="Times New Roman"/>
                <w:sz w:val="24"/>
                <w:szCs w:val="24"/>
              </w:rPr>
              <w:t>Dochody są obciążone stałymi wydatkami w kwocie: .................................... zł miesięcznie</w:t>
            </w: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C. Dochody  są /nie są  obciążone egzekucją komorniczą* </w:t>
            </w: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D. Liczba osób w gospodarstwie domowym .................................... osób.</w:t>
            </w: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1. Dochodem gospodarstwa domowego są wszelkie dochody osób wspólnie zamieszkujących i gospodarujących podlegające opodatkowaniu podatkiem dochodowym od osób fizycznych, pomniejszone o kwotę świadczonych na rzecz dzieci alimentów ustalonych wyrokiem sądowym lub ugodą sądową.</w:t>
            </w: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 dochodzie gospodarstwa domowego uwzględnia się kwotę alimentów otrzymywanych na rzecz dzieci na podstawie wyroku lub ugody sądowej.</w:t>
            </w: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Dochody prowadzenia działalności  gospodarczej i współpracy przy prowadzeniu tej działalności przyjmuje się w wysokości nie niższej niż kwoty zadeklarowane przez osoby osiągające te dochody, stanowiące podstawę wymiaru składek na ubezpieczenie społeczne, a jeżeli z tytułu tej działalności lub współpracy nie istnieje obowiązek ubezpieczenia społecznego- kwoty nie niższe od najniższej podstawy składek obowiązujących osoby ubezpieczone.</w:t>
            </w: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2. Za stałe wydatki należy uznać wszystkie koszty związane z zamieszkaniem, wyżywieniem oraz inne stałe zobowiązania finansowe.</w:t>
            </w: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Proszę o przyznanie mi pomocy zwrotnej (pożyczki)  w kwocie ........................................</w:t>
            </w:r>
            <w:r w:rsidR="002251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...............</w:t>
            </w:r>
            <w:r w:rsidRPr="00B109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</w:p>
          <w:p w:rsidR="009A6FF2" w:rsidRPr="00B10978" w:rsidRDefault="009A6FF2" w:rsidP="00B10978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 przeznaczeniem na : ............................................................................................................................</w:t>
            </w:r>
          </w:p>
          <w:p w:rsidR="00B10978" w:rsidRPr="00B10978" w:rsidRDefault="00B10978" w:rsidP="00B10978">
            <w:pPr>
              <w:keepNext/>
              <w:spacing w:before="240" w:after="60"/>
              <w:outlineLvl w:val="0"/>
              <w:rPr>
                <w:rFonts w:ascii="Cambria" w:eastAsia="Times New Roman" w:hAnsi="Cambria" w:cs="Times New Roman"/>
                <w:b/>
                <w:bCs/>
                <w:kern w:val="32"/>
                <w:sz w:val="24"/>
                <w:szCs w:val="24"/>
                <w:lang w:eastAsia="pl-PL"/>
              </w:rPr>
            </w:pPr>
            <w:r w:rsidRPr="00B10978">
              <w:rPr>
                <w:rFonts w:ascii="Cambria" w:eastAsia="Times New Roman" w:hAnsi="Cambria" w:cs="Times New Roman"/>
                <w:b/>
                <w:bCs/>
                <w:kern w:val="32"/>
                <w:sz w:val="24"/>
                <w:szCs w:val="24"/>
                <w:lang w:eastAsia="pl-PL"/>
              </w:rPr>
              <w:t>Pożyczkę deklaruję spłacać w …………………… ratach</w:t>
            </w: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E. Do wniosku dołączam dokumenty, o których mowa w pkt. 6 Regulaminu:</w:t>
            </w: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Załącznik1 .......................................................... Załącznik 2 ...................................................................</w:t>
            </w:r>
          </w:p>
          <w:p w:rsid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C00A4" w:rsidRPr="00B10978" w:rsidRDefault="000C00A4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F. Na poręczycieli proponuję: </w:t>
            </w:r>
          </w:p>
          <w:p w:rsidR="002A06D0" w:rsidRDefault="002A06D0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A06D0" w:rsidRDefault="002A06D0" w:rsidP="00B10978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A06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Poręczyciel I – imię i nazwisko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…………………………………………………………………….</w:t>
            </w:r>
          </w:p>
          <w:p w:rsidR="002A06D0" w:rsidRPr="002A06D0" w:rsidRDefault="002A06D0" w:rsidP="00B10978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A06D0" w:rsidRPr="002A06D0" w:rsidRDefault="002A06D0" w:rsidP="002A06D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a.</w:t>
            </w:r>
            <w:r w:rsidRPr="002A0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Dochód  w gospodarstwie domowym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poręczyciela wynosi  (netto</w:t>
            </w:r>
            <w:r w:rsidRPr="002A0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  ........................................ zł miesięcznie</w:t>
            </w:r>
          </w:p>
          <w:p w:rsidR="002A06D0" w:rsidRDefault="002A06D0" w:rsidP="002A06D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A06D0" w:rsidRPr="002A06D0" w:rsidRDefault="002A06D0" w:rsidP="002A06D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b. </w:t>
            </w:r>
            <w:r w:rsidRPr="002A0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Dochody są obciążone stałymi wydatkami w kwocie: .................................... zł miesięcznie</w:t>
            </w:r>
          </w:p>
          <w:p w:rsidR="002A06D0" w:rsidRPr="002A06D0" w:rsidRDefault="002A06D0" w:rsidP="002A06D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A06D0" w:rsidRDefault="002A06D0" w:rsidP="002A06D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</w:t>
            </w:r>
            <w:r w:rsidRPr="002A0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Dochody  są /nie są  obciążone egzekucją komorniczą* </w:t>
            </w:r>
          </w:p>
          <w:p w:rsidR="002A06D0" w:rsidRDefault="002A06D0" w:rsidP="002A06D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C00A4" w:rsidRDefault="000C00A4" w:rsidP="002A06D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A06D0" w:rsidRDefault="002A06D0" w:rsidP="002A06D0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A06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Poręczyciel I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</w:t>
            </w:r>
            <w:r w:rsidRPr="002A06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– imię i nazwisko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…………………………………………………………………….</w:t>
            </w:r>
          </w:p>
          <w:p w:rsidR="002A06D0" w:rsidRPr="002A06D0" w:rsidRDefault="002A06D0" w:rsidP="002A06D0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A06D0" w:rsidRPr="002A06D0" w:rsidRDefault="002A06D0" w:rsidP="002A06D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a.</w:t>
            </w:r>
            <w:r w:rsidRPr="002A0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Dochód  w gospodarstwie domowym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poręczyciela wynosi  (netto</w:t>
            </w:r>
            <w:r w:rsidRPr="002A0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  ........................................ zł miesięcznie</w:t>
            </w:r>
          </w:p>
          <w:p w:rsidR="002A06D0" w:rsidRDefault="002A06D0" w:rsidP="002A06D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A06D0" w:rsidRPr="002A06D0" w:rsidRDefault="002A06D0" w:rsidP="002A06D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b. </w:t>
            </w:r>
            <w:r w:rsidRPr="002A0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Dochody są obciążone stałymi wydatkami w kwocie: .................................... zł miesięcznie</w:t>
            </w:r>
          </w:p>
          <w:p w:rsidR="002A06D0" w:rsidRPr="002A06D0" w:rsidRDefault="002A06D0" w:rsidP="002A06D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A06D0" w:rsidRDefault="002A06D0" w:rsidP="002A06D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</w:t>
            </w:r>
            <w:r w:rsidRPr="002A0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Dochody  są /nie są  obciążone egzekucją komorniczą* </w:t>
            </w:r>
          </w:p>
          <w:p w:rsidR="002A06D0" w:rsidRDefault="002A06D0" w:rsidP="002A06D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A06D0" w:rsidRDefault="002A06D0" w:rsidP="002A06D0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A06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oręczyciel III </w:t>
            </w:r>
            <w:r w:rsidRPr="002A06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– imię i nazwisko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…………………………………………………………………….</w:t>
            </w:r>
          </w:p>
          <w:p w:rsidR="002A06D0" w:rsidRPr="002A06D0" w:rsidRDefault="002A06D0" w:rsidP="002A06D0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A06D0" w:rsidRPr="002A06D0" w:rsidRDefault="002A06D0" w:rsidP="002A06D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a.</w:t>
            </w:r>
            <w:r w:rsidRPr="002A0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Dochód  w gospodarstwie domowym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poręczyciela wynosi  (netto</w:t>
            </w:r>
            <w:r w:rsidRPr="002A0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  ........................................ zł miesięcznie</w:t>
            </w:r>
          </w:p>
          <w:p w:rsidR="002A06D0" w:rsidRDefault="002A06D0" w:rsidP="002A06D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A06D0" w:rsidRPr="002A06D0" w:rsidRDefault="002A06D0" w:rsidP="002A06D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b. </w:t>
            </w:r>
            <w:r w:rsidRPr="002A0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Dochody są obciążone stałymi wydatkami w kwocie: .................................... zł miesięcznie</w:t>
            </w:r>
          </w:p>
          <w:p w:rsidR="002A06D0" w:rsidRPr="002A06D0" w:rsidRDefault="002A06D0" w:rsidP="002A06D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A06D0" w:rsidRDefault="002A06D0" w:rsidP="002A06D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</w:t>
            </w:r>
            <w:r w:rsidRPr="002A0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Dochody  są /nie są  obciążone egzekucją komorniczą* </w:t>
            </w:r>
          </w:p>
          <w:p w:rsidR="002A06D0" w:rsidRDefault="002A06D0" w:rsidP="002A06D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A06D0" w:rsidRPr="009A6FF2" w:rsidRDefault="002A06D0" w:rsidP="002A06D0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9A6FF2">
              <w:rPr>
                <w:rFonts w:ascii="Times New Roman" w:eastAsia="Times New Roman" w:hAnsi="Times New Roman" w:cs="Times New Roman"/>
                <w:lang w:eastAsia="pl-PL"/>
              </w:rPr>
              <w:t>1. Dochodem gospodarstwa domowego są wszelkie dochody osób wspólnie zamieszkujących i gospodarujących podlegające opodatkowaniu podatkiem dochodowym od osób fizycznych, pomniejszone o kwotę świadczonych na rzecz dzieci alimentów ustalonych wyrokiem sądowym lub ugodą sądową.</w:t>
            </w:r>
          </w:p>
          <w:p w:rsidR="002A06D0" w:rsidRPr="009A6FF2" w:rsidRDefault="002A06D0" w:rsidP="002A06D0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9A6FF2">
              <w:rPr>
                <w:rFonts w:ascii="Times New Roman" w:eastAsia="Times New Roman" w:hAnsi="Times New Roman" w:cs="Times New Roman"/>
                <w:lang w:eastAsia="pl-PL"/>
              </w:rPr>
              <w:t>W dochodzie gospodarstwa domowego uwzględnia się kwotę alimentów otrzymywanych na rzecz dzieci na podstawie wyroku lub ugody sądowej.</w:t>
            </w:r>
          </w:p>
          <w:p w:rsidR="002A06D0" w:rsidRPr="009A6FF2" w:rsidRDefault="002A06D0" w:rsidP="002A06D0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9A6FF2">
              <w:rPr>
                <w:rFonts w:ascii="Times New Roman" w:eastAsia="Times New Roman" w:hAnsi="Times New Roman" w:cs="Times New Roman"/>
                <w:lang w:eastAsia="pl-PL"/>
              </w:rPr>
              <w:t>Dochody prowadzenia działalności  gospodarczej i współpracy przy prowadzeniu tej działalności przyjmuje się w wysokości nie niższej niż kwoty zadeklarowane przez osoby osiągające te dochody, stanowiące podstawę wymiaru składek na ubezpieczenie społeczne, a jeżeli z tytułu tej działalności lub współpracy nie istnieje obowiązek ubezpieczenia społecznego- kwoty nie niższe od najniższej podstawy składek obowiązujących osoby ubezpieczone.</w:t>
            </w:r>
          </w:p>
          <w:p w:rsidR="002A06D0" w:rsidRPr="009A6FF2" w:rsidRDefault="002A06D0" w:rsidP="002A06D0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9A6FF2">
              <w:rPr>
                <w:rFonts w:ascii="Times New Roman" w:eastAsia="Times New Roman" w:hAnsi="Times New Roman" w:cs="Times New Roman"/>
                <w:lang w:eastAsia="pl-PL"/>
              </w:rPr>
              <w:t>2. Za stałe wydatki należy uznać wszystkie koszty związane z zamieszkaniem, wyżywieniem oraz inne stałe zobowiązania finansowe.</w:t>
            </w: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                                       </w:t>
            </w:r>
          </w:p>
          <w:p w:rsid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G. Oświadczam, iż :    a) pozostaję /nie pozostaję w związku małżeńskim*</w:t>
            </w:r>
          </w:p>
          <w:p w:rsidR="002A06D0" w:rsidRPr="00B10978" w:rsidRDefault="002A06D0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              b) posiadam / nie posiadam rozdzielność majątkową*</w:t>
            </w:r>
          </w:p>
          <w:p w:rsidR="002A06D0" w:rsidRDefault="002A06D0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 związku z Ustawą z dnia 29.08.97 roku o Ochronie danych osobowych (Dz. U. Nr 133 poz. 833) wyrażam zgodę na wykorzystanie danych osobowych zawartych we wniosku dla potrzeb niezbędnych do  pracy Komisji  przyznającej świadczenie.  </w:t>
            </w: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Przyjąłem/ łam ,do wiadomości,  że przekazanie fałszywych danych grozi odpowiedzialnością karną wynikającą z art.271 Kodeksu Karnego</w:t>
            </w: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                                                          ........................................................................................</w:t>
            </w: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*niepotrzebne skreślić.                                                                                       Podpis wnioskodawcy</w:t>
            </w:r>
          </w:p>
        </w:tc>
      </w:tr>
      <w:tr w:rsidR="00B10978" w:rsidRPr="00B10978" w:rsidTr="00EA75EE">
        <w:tc>
          <w:tcPr>
            <w:tcW w:w="643" w:type="dxa"/>
            <w:gridSpan w:val="2"/>
            <w:vMerge w:val="restart"/>
            <w:shd w:val="clear" w:color="auto" w:fill="auto"/>
          </w:tcPr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9725" w:type="dxa"/>
            <w:gridSpan w:val="3"/>
            <w:shd w:val="clear" w:color="auto" w:fill="auto"/>
          </w:tcPr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Potwierdzenie danych przez zakład pracy :</w:t>
            </w:r>
          </w:p>
          <w:p w:rsidR="00B10978" w:rsidRPr="00B10978" w:rsidRDefault="00B10978" w:rsidP="00B1097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1.Wysokość zadłużenia z tytułu zaciągniętej pożyczki na cele mieszkaniowe przyznanej ze Scentralizowanej części ZFŚS wg stanu na dzień ............................................................</w:t>
            </w: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wynosi .................. (słownie:  ................................................................................................)</w:t>
            </w:r>
          </w:p>
          <w:p w:rsidR="00B10978" w:rsidRPr="00B10978" w:rsidRDefault="00B10978" w:rsidP="009A6FF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Data, podpis i pieczątka księgowej zakładu</w:t>
            </w:r>
          </w:p>
        </w:tc>
      </w:tr>
      <w:tr w:rsidR="00B10978" w:rsidRPr="00B10978" w:rsidTr="00EA75EE">
        <w:tc>
          <w:tcPr>
            <w:tcW w:w="643" w:type="dxa"/>
            <w:gridSpan w:val="2"/>
            <w:vMerge/>
            <w:shd w:val="clear" w:color="auto" w:fill="auto"/>
          </w:tcPr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725" w:type="dxa"/>
            <w:gridSpan w:val="3"/>
            <w:shd w:val="clear" w:color="auto" w:fill="auto"/>
          </w:tcPr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 Zaświadcza się, że Pan/Pani ......................................................................................................</w:t>
            </w: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jest zatrudniona (-y) na </w:t>
            </w:r>
            <w:r w:rsidRPr="00B109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czas określony /nieokreślony</w:t>
            </w: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(niewłaściwe skreślić) w wymiarze:</w:t>
            </w: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.................. etatu z uposażeniem miesięcznym brutto ................................zł </w:t>
            </w: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(słownie: ........................................................................................................)</w:t>
            </w: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pieczęć zakładu pracy                                                      pieczątka i podpis dyrektora </w:t>
            </w: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Uprzedza się, potwierdzających, że przekazanie fałszywych danych grozi odpowiedzialnością karną wynikającą z art.271 Kodeksu Karnego</w:t>
            </w:r>
          </w:p>
        </w:tc>
      </w:tr>
      <w:tr w:rsidR="00B10978" w:rsidRPr="00B10978" w:rsidTr="00EA75EE">
        <w:tc>
          <w:tcPr>
            <w:tcW w:w="643" w:type="dxa"/>
            <w:gridSpan w:val="2"/>
            <w:shd w:val="clear" w:color="auto" w:fill="auto"/>
          </w:tcPr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9725" w:type="dxa"/>
            <w:gridSpan w:val="3"/>
            <w:shd w:val="clear" w:color="auto" w:fill="auto"/>
          </w:tcPr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Oświadczam, że wyrażam zgodę na przetwarzanie moich danych osobowych przez Organizatora oraz, że zostałem/-łam poinformowany/-na o prawie wglądu do tych danych oraz ich poprawienia zgodnie z przepisami ustawy o ochronie danych osobowych. </w:t>
            </w: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Ustawa o ochronie danych osobowych (Dz. U. Nr 133 poz. 833)</w:t>
            </w: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Potwierdzam, że zapoznałem się z treścią niniejszego wniosku </w:t>
            </w: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    </w:t>
            </w: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                                                  Wnioskodawca ……………….…………</w:t>
            </w: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                                                                                                podpis</w:t>
            </w: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044CA" w:rsidRPr="00263BB1" w:rsidRDefault="000044CA" w:rsidP="000044CA">
            <w:r w:rsidRPr="00263BB1">
              <w:t>Poręc</w:t>
            </w:r>
            <w:r>
              <w:t xml:space="preserve">zyciel </w:t>
            </w:r>
            <w:r w:rsidRPr="000044CA">
              <w:rPr>
                <w:b/>
                <w:sz w:val="28"/>
                <w:szCs w:val="28"/>
              </w:rPr>
              <w:t>I</w:t>
            </w:r>
            <w:r>
              <w:t xml:space="preserve"> ………………………….</w:t>
            </w:r>
            <w:r w:rsidRPr="00263BB1">
              <w:t xml:space="preserve">        </w:t>
            </w:r>
            <w:r>
              <w:t xml:space="preserve">Poręczyciel </w:t>
            </w:r>
            <w:r w:rsidRPr="000044CA">
              <w:rPr>
                <w:b/>
                <w:sz w:val="28"/>
                <w:szCs w:val="28"/>
              </w:rPr>
              <w:t>II</w:t>
            </w:r>
            <w:r>
              <w:t xml:space="preserve">…………………………….    Poręczyciel </w:t>
            </w:r>
            <w:r w:rsidRPr="000044CA">
              <w:rPr>
                <w:b/>
                <w:sz w:val="28"/>
                <w:szCs w:val="28"/>
              </w:rPr>
              <w:t>III</w:t>
            </w:r>
            <w:r>
              <w:t>…………………………..</w:t>
            </w:r>
          </w:p>
          <w:p w:rsidR="000044CA" w:rsidRPr="00263BB1" w:rsidRDefault="000044CA" w:rsidP="000044CA">
            <w:r w:rsidRPr="00263BB1">
              <w:t xml:space="preserve">                           podpis                   </w:t>
            </w:r>
            <w:r>
              <w:t xml:space="preserve">                     </w:t>
            </w:r>
            <w:r w:rsidRPr="00263BB1">
              <w:t xml:space="preserve"> </w:t>
            </w:r>
            <w:r>
              <w:t xml:space="preserve">          </w:t>
            </w:r>
            <w:r w:rsidRPr="00263BB1">
              <w:t xml:space="preserve"> </w:t>
            </w:r>
            <w:proofErr w:type="spellStart"/>
            <w:r w:rsidRPr="00263BB1">
              <w:t>podpis</w:t>
            </w:r>
            <w:proofErr w:type="spellEnd"/>
            <w:r>
              <w:t xml:space="preserve">                                                          </w:t>
            </w:r>
            <w:proofErr w:type="spellStart"/>
            <w:r w:rsidRPr="00263BB1">
              <w:t>podpis</w:t>
            </w:r>
            <w:proofErr w:type="spellEnd"/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                                                            </w:t>
            </w:r>
          </w:p>
        </w:tc>
      </w:tr>
      <w:tr w:rsidR="00B10978" w:rsidRPr="00B10978" w:rsidTr="00EA75EE">
        <w:tc>
          <w:tcPr>
            <w:tcW w:w="643" w:type="dxa"/>
            <w:gridSpan w:val="2"/>
            <w:shd w:val="clear" w:color="auto" w:fill="auto"/>
          </w:tcPr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9725" w:type="dxa"/>
            <w:gridSpan w:val="3"/>
            <w:shd w:val="clear" w:color="auto" w:fill="auto"/>
          </w:tcPr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Opinia Komisji rozpatrującej wniosek:</w:t>
            </w: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............................................       ...............................................................................................</w:t>
            </w: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                                                                                      podpisy członków Komisji</w:t>
            </w:r>
          </w:p>
        </w:tc>
      </w:tr>
      <w:tr w:rsidR="00B10978" w:rsidRPr="00B10978" w:rsidTr="00EA75EE">
        <w:trPr>
          <w:trHeight w:val="1435"/>
        </w:trPr>
        <w:tc>
          <w:tcPr>
            <w:tcW w:w="643" w:type="dxa"/>
            <w:gridSpan w:val="2"/>
            <w:shd w:val="clear" w:color="auto" w:fill="auto"/>
          </w:tcPr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725" w:type="dxa"/>
            <w:gridSpan w:val="3"/>
            <w:shd w:val="clear" w:color="auto" w:fill="auto"/>
          </w:tcPr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Decyzja Dyrektora Organizatora Wspólnej Działalności Socjalnej ...............................................</w:t>
            </w: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                                                          ......................................................</w:t>
            </w:r>
          </w:p>
          <w:p w:rsidR="00B10978" w:rsidRPr="00B10978" w:rsidRDefault="00B10978" w:rsidP="00B1097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0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                                                                              data i podpis</w:t>
            </w:r>
          </w:p>
        </w:tc>
      </w:tr>
    </w:tbl>
    <w:p w:rsidR="00B10978" w:rsidRPr="00B10978" w:rsidRDefault="00B10978" w:rsidP="00B1097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B10978" w:rsidRPr="00B10978" w:rsidSect="00263BB1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978"/>
    <w:rsid w:val="000044CA"/>
    <w:rsid w:val="000C00A4"/>
    <w:rsid w:val="002251AF"/>
    <w:rsid w:val="002A06D0"/>
    <w:rsid w:val="004B06D4"/>
    <w:rsid w:val="00536708"/>
    <w:rsid w:val="005C0578"/>
    <w:rsid w:val="00725159"/>
    <w:rsid w:val="00766628"/>
    <w:rsid w:val="00886D06"/>
    <w:rsid w:val="0089012E"/>
    <w:rsid w:val="009A6FF2"/>
    <w:rsid w:val="00B10978"/>
    <w:rsid w:val="00BA3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10978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9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10978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9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7897D0A0.dotm</Template>
  <TotalTime>1</TotalTime>
  <Pages>3</Pages>
  <Words>1287</Words>
  <Characters>7722</Characters>
  <Application>Microsoft Office Word</Application>
  <DocSecurity>4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Koziara</dc:creator>
  <cp:lastModifiedBy>Natalia Konieczna</cp:lastModifiedBy>
  <cp:revision>2</cp:revision>
  <cp:lastPrinted>2016-11-15T08:26:00Z</cp:lastPrinted>
  <dcterms:created xsi:type="dcterms:W3CDTF">2017-02-21T14:12:00Z</dcterms:created>
  <dcterms:modified xsi:type="dcterms:W3CDTF">2017-02-21T14:12:00Z</dcterms:modified>
</cp:coreProperties>
</file>