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E27" w:rsidRPr="00873289" w:rsidRDefault="00F94E27" w:rsidP="0063678A">
      <w:pPr>
        <w:spacing w:line="240" w:lineRule="auto"/>
        <w:ind w:left="708" w:firstLine="708"/>
        <w:contextualSpacing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84B9A">
        <w:rPr>
          <w:rFonts w:ascii="Times New Roman" w:hAnsi="Times New Roman" w:cs="Times New Roman"/>
          <w:sz w:val="24"/>
          <w:szCs w:val="24"/>
        </w:rPr>
        <w:tab/>
      </w:r>
      <w:r w:rsidR="00B84B9A">
        <w:rPr>
          <w:rFonts w:ascii="Times New Roman" w:hAnsi="Times New Roman" w:cs="Times New Roman"/>
          <w:sz w:val="24"/>
          <w:szCs w:val="24"/>
        </w:rPr>
        <w:tab/>
      </w:r>
      <w:r w:rsidR="00B84B9A">
        <w:rPr>
          <w:rFonts w:ascii="Times New Roman" w:hAnsi="Times New Roman" w:cs="Times New Roman"/>
          <w:sz w:val="24"/>
          <w:szCs w:val="24"/>
        </w:rPr>
        <w:tab/>
      </w:r>
      <w:r w:rsidR="00B84B9A">
        <w:rPr>
          <w:rFonts w:ascii="Times New Roman" w:hAnsi="Times New Roman" w:cs="Times New Roman"/>
          <w:sz w:val="24"/>
          <w:szCs w:val="24"/>
        </w:rPr>
        <w:tab/>
      </w:r>
      <w:r w:rsidR="00B84B9A">
        <w:rPr>
          <w:rFonts w:ascii="Times New Roman" w:hAnsi="Times New Roman" w:cs="Times New Roman"/>
          <w:sz w:val="24"/>
          <w:szCs w:val="24"/>
        </w:rPr>
        <w:tab/>
      </w:r>
    </w:p>
    <w:p w:rsidR="00F94E27" w:rsidRPr="00F94E27" w:rsidRDefault="00F94E27" w:rsidP="00F94E27">
      <w:pPr>
        <w:jc w:val="both"/>
        <w:rPr>
          <w:rFonts w:ascii="Times New Roman" w:hAnsi="Times New Roman" w:cs="Times New Roman"/>
          <w:sz w:val="24"/>
          <w:szCs w:val="24"/>
        </w:rPr>
      </w:pPr>
      <w:r w:rsidRPr="00F94E27">
        <w:rPr>
          <w:rFonts w:ascii="Times New Roman" w:hAnsi="Times New Roman" w:cs="Times New Roman"/>
          <w:sz w:val="24"/>
          <w:szCs w:val="24"/>
        </w:rPr>
        <w:t>Wnioskodawca:</w:t>
      </w:r>
    </w:p>
    <w:p w:rsidR="00F94E27" w:rsidRPr="00F94E27" w:rsidRDefault="00F94E27" w:rsidP="00F94E27">
      <w:pPr>
        <w:jc w:val="both"/>
        <w:rPr>
          <w:rFonts w:ascii="Times New Roman" w:hAnsi="Times New Roman" w:cs="Times New Roman"/>
          <w:sz w:val="24"/>
          <w:szCs w:val="24"/>
        </w:rPr>
      </w:pPr>
      <w:r w:rsidRPr="00F94E27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Pr="00F94E27">
        <w:rPr>
          <w:rFonts w:ascii="Times New Roman" w:hAnsi="Times New Roman" w:cs="Times New Roman"/>
          <w:sz w:val="24"/>
          <w:szCs w:val="24"/>
        </w:rPr>
        <w:tab/>
      </w:r>
      <w:r w:rsidRPr="00F94E27">
        <w:rPr>
          <w:rFonts w:ascii="Times New Roman" w:hAnsi="Times New Roman" w:cs="Times New Roman"/>
          <w:sz w:val="24"/>
          <w:szCs w:val="24"/>
        </w:rPr>
        <w:tab/>
      </w:r>
      <w:r w:rsidRPr="00F94E27">
        <w:rPr>
          <w:rFonts w:ascii="Times New Roman" w:hAnsi="Times New Roman" w:cs="Times New Roman"/>
          <w:sz w:val="24"/>
          <w:szCs w:val="24"/>
        </w:rPr>
        <w:tab/>
      </w:r>
      <w:r w:rsidRPr="00F94E27">
        <w:rPr>
          <w:rFonts w:ascii="Times New Roman" w:hAnsi="Times New Roman" w:cs="Times New Roman"/>
          <w:sz w:val="24"/>
          <w:szCs w:val="24"/>
        </w:rPr>
        <w:tab/>
        <w:t>data: ……………………………</w:t>
      </w:r>
    </w:p>
    <w:p w:rsidR="00F94E27" w:rsidRPr="00F94E27" w:rsidRDefault="00F94E27" w:rsidP="00F94E27">
      <w:pPr>
        <w:jc w:val="both"/>
        <w:rPr>
          <w:rFonts w:ascii="Times New Roman" w:hAnsi="Times New Roman" w:cs="Times New Roman"/>
          <w:sz w:val="24"/>
          <w:szCs w:val="24"/>
        </w:rPr>
      </w:pPr>
      <w:r w:rsidRPr="00F94E27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F94E27" w:rsidRPr="00F94E27" w:rsidRDefault="00F94E27" w:rsidP="00F94E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4E27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F94E27" w:rsidRDefault="00F94E27" w:rsidP="00F94E27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94E27">
        <w:rPr>
          <w:rFonts w:ascii="Times New Roman" w:hAnsi="Times New Roman" w:cs="Times New Roman"/>
          <w:b/>
          <w:sz w:val="24"/>
          <w:szCs w:val="24"/>
        </w:rPr>
        <w:t>o pr</w:t>
      </w:r>
      <w:r w:rsidR="002E76DD">
        <w:rPr>
          <w:rFonts w:ascii="Times New Roman" w:hAnsi="Times New Roman" w:cs="Times New Roman"/>
          <w:b/>
          <w:sz w:val="24"/>
          <w:szCs w:val="24"/>
        </w:rPr>
        <w:t>zyznanie Stypendium B</w:t>
      </w:r>
      <w:r w:rsidRPr="00F94E27">
        <w:rPr>
          <w:rFonts w:ascii="Times New Roman" w:hAnsi="Times New Roman" w:cs="Times New Roman"/>
          <w:b/>
          <w:sz w:val="24"/>
          <w:szCs w:val="24"/>
        </w:rPr>
        <w:t>urmistrza Szubina za osiągnięcia ……………………………</w:t>
      </w:r>
    </w:p>
    <w:p w:rsidR="00F94E27" w:rsidRDefault="00F94E27" w:rsidP="00F94E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F94E27">
        <w:rPr>
          <w:rFonts w:ascii="Times New Roman" w:hAnsi="Times New Roman" w:cs="Times New Roman"/>
          <w:sz w:val="18"/>
          <w:szCs w:val="18"/>
        </w:rPr>
        <w:t xml:space="preserve">(wpisać odpowiednio: naukowe, sportowe, </w:t>
      </w:r>
      <w:proofErr w:type="spellStart"/>
      <w:r w:rsidRPr="00F94E27">
        <w:rPr>
          <w:rFonts w:ascii="Times New Roman" w:hAnsi="Times New Roman" w:cs="Times New Roman"/>
          <w:sz w:val="18"/>
          <w:szCs w:val="18"/>
        </w:rPr>
        <w:t>artyst</w:t>
      </w:r>
      <w:proofErr w:type="spellEnd"/>
      <w:r w:rsidRPr="00F94E27">
        <w:rPr>
          <w:rFonts w:ascii="Times New Roman" w:hAnsi="Times New Roman" w:cs="Times New Roman"/>
          <w:sz w:val="18"/>
          <w:szCs w:val="18"/>
        </w:rPr>
        <w:t>.)</w:t>
      </w:r>
    </w:p>
    <w:p w:rsidR="00F94E27" w:rsidRDefault="00F94E27" w:rsidP="00F94E2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______________________________________________________</w:t>
      </w:r>
    </w:p>
    <w:p w:rsidR="00F94E27" w:rsidRDefault="00F94E27" w:rsidP="00F94E2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94E27" w:rsidRDefault="00F94E27" w:rsidP="00F94E2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i miejsce urodzenia _______________________________________________</w:t>
      </w:r>
    </w:p>
    <w:p w:rsidR="00F94E27" w:rsidRPr="00F94E27" w:rsidRDefault="00F94E27" w:rsidP="00F94E2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94E27" w:rsidRDefault="00F94E27" w:rsidP="00F94E2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 ___________________________________________________</w:t>
      </w:r>
    </w:p>
    <w:p w:rsidR="00F94E27" w:rsidRPr="00F94E27" w:rsidRDefault="00F94E27" w:rsidP="00F94E2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94E27" w:rsidRDefault="00F94E27" w:rsidP="00F94E2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szkoły (klasa) __________________________________________________</w:t>
      </w:r>
    </w:p>
    <w:p w:rsidR="00F94E27" w:rsidRPr="00F94E27" w:rsidRDefault="00F94E27" w:rsidP="00F94E2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F94E27" w:rsidRDefault="00F94E27" w:rsidP="00F94E2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413B12" w:rsidRDefault="00413B12" w:rsidP="00F94E2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13B12" w:rsidRDefault="00413B12" w:rsidP="00413B1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klubu sportowego – w przypadku stypendium sportowego _______________</w:t>
      </w:r>
    </w:p>
    <w:p w:rsidR="00413B12" w:rsidRDefault="00413B12" w:rsidP="00413B1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13B12" w:rsidRDefault="00413B12" w:rsidP="00413B1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413B12" w:rsidRDefault="00413B12" w:rsidP="00413B1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13B12" w:rsidRDefault="00413B12" w:rsidP="00413B12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uprawiana dyscyplina sportowa i kategoria naukowa ___________________</w:t>
      </w:r>
    </w:p>
    <w:p w:rsidR="00413B12" w:rsidRDefault="00413B12" w:rsidP="00413B12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:rsidR="00413B12" w:rsidRDefault="00413B12" w:rsidP="00413B12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413B12" w:rsidRDefault="00413B12" w:rsidP="00413B12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:rsidR="00413B12" w:rsidRDefault="00413B12" w:rsidP="00413B12">
      <w:pPr>
        <w:pStyle w:val="Akapitzlist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konkurencja ____________________________________________________</w:t>
      </w:r>
    </w:p>
    <w:p w:rsidR="00413B12" w:rsidRDefault="00413B12" w:rsidP="00413B12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:rsidR="00413B12" w:rsidRDefault="00413B12" w:rsidP="00413B1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zachowania ucznia- w przypadku stypendium naukowego ________________</w:t>
      </w:r>
    </w:p>
    <w:p w:rsidR="00413B12" w:rsidRDefault="00413B12" w:rsidP="00413B12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13B12" w:rsidRDefault="002159DD" w:rsidP="00413B1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Wyszczególnienie osiągnięć ubiegającego się o stypendium za rok ______________</w:t>
      </w:r>
    </w:p>
    <w:p w:rsidR="002159DD" w:rsidRDefault="002159DD" w:rsidP="00873289">
      <w:pPr>
        <w:pStyle w:val="Akapitzlist"/>
        <w:spacing w:line="240" w:lineRule="auto"/>
        <w:ind w:left="566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2159DD">
        <w:rPr>
          <w:rFonts w:ascii="Times New Roman" w:hAnsi="Times New Roman" w:cs="Times New Roman"/>
          <w:sz w:val="16"/>
          <w:szCs w:val="16"/>
        </w:rPr>
        <w:t>wpisać odpowiednio</w:t>
      </w:r>
      <w:r>
        <w:rPr>
          <w:rFonts w:ascii="Times New Roman" w:hAnsi="Times New Roman" w:cs="Times New Roman"/>
          <w:sz w:val="16"/>
          <w:szCs w:val="16"/>
        </w:rPr>
        <w:t>: rok szkolny w przypadku stypendium naukow</w:t>
      </w:r>
      <w:r w:rsidR="00873289">
        <w:rPr>
          <w:rFonts w:ascii="Times New Roman" w:hAnsi="Times New Roman" w:cs="Times New Roman"/>
          <w:sz w:val="16"/>
          <w:szCs w:val="16"/>
        </w:rPr>
        <w:t>e</w:t>
      </w:r>
      <w:r>
        <w:rPr>
          <w:rFonts w:ascii="Times New Roman" w:hAnsi="Times New Roman" w:cs="Times New Roman"/>
          <w:sz w:val="16"/>
          <w:szCs w:val="16"/>
        </w:rPr>
        <w:t xml:space="preserve">go, rok kalendarzowy </w:t>
      </w:r>
      <w:r w:rsidR="00873289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>
        <w:rPr>
          <w:rFonts w:ascii="Times New Roman" w:hAnsi="Times New Roman" w:cs="Times New Roman"/>
          <w:sz w:val="16"/>
          <w:szCs w:val="16"/>
        </w:rPr>
        <w:t>w przypadku stypendium sportowego lub artystycznego)</w:t>
      </w:r>
    </w:p>
    <w:p w:rsidR="00873289" w:rsidRDefault="00873289" w:rsidP="00873289">
      <w:pPr>
        <w:ind w:left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</w:t>
      </w:r>
    </w:p>
    <w:p w:rsidR="00873289" w:rsidRDefault="00873289" w:rsidP="00873289">
      <w:pPr>
        <w:ind w:left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</w:t>
      </w:r>
    </w:p>
    <w:p w:rsidR="00873289" w:rsidRDefault="00873289" w:rsidP="00873289">
      <w:pPr>
        <w:ind w:left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</w:t>
      </w:r>
    </w:p>
    <w:p w:rsidR="00873289" w:rsidRDefault="00873289" w:rsidP="00873289">
      <w:pPr>
        <w:ind w:left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</w:t>
      </w:r>
    </w:p>
    <w:p w:rsidR="00873289" w:rsidRDefault="00873289" w:rsidP="00873289">
      <w:pPr>
        <w:ind w:left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</w:t>
      </w:r>
    </w:p>
    <w:p w:rsidR="00873289" w:rsidRPr="00873289" w:rsidRDefault="00873289" w:rsidP="00873289">
      <w:pPr>
        <w:ind w:left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</w:t>
      </w:r>
    </w:p>
    <w:p w:rsidR="00873289" w:rsidRPr="002159DD" w:rsidRDefault="00873289" w:rsidP="002159DD">
      <w:pPr>
        <w:pStyle w:val="Akapitzlist"/>
        <w:ind w:left="5664"/>
        <w:rPr>
          <w:rFonts w:ascii="Times New Roman" w:hAnsi="Times New Roman" w:cs="Times New Roman"/>
          <w:sz w:val="16"/>
          <w:szCs w:val="16"/>
        </w:rPr>
      </w:pPr>
    </w:p>
    <w:p w:rsidR="00DD0308" w:rsidRDefault="00DD0308" w:rsidP="00DD030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159DD" w:rsidRDefault="00873289" w:rsidP="00413B1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Opinia: w przypadku stypendium naukowego – dyrektora szkoły</w:t>
      </w:r>
    </w:p>
    <w:p w:rsidR="00873289" w:rsidRDefault="00873289" w:rsidP="00873289">
      <w:pPr>
        <w:pStyle w:val="Akapitzlist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w przypadku stypendium sportowego – trenera</w:t>
      </w:r>
    </w:p>
    <w:p w:rsidR="00873289" w:rsidRDefault="00873289" w:rsidP="00873289">
      <w:pPr>
        <w:pStyle w:val="Akapitzlist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w przypadku stypendium artystycznego – opiekuna</w:t>
      </w:r>
    </w:p>
    <w:p w:rsidR="00873289" w:rsidRDefault="00873289" w:rsidP="00873289">
      <w:pPr>
        <w:spacing w:line="360" w:lineRule="auto"/>
        <w:ind w:left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73289" w:rsidRDefault="00873289" w:rsidP="00873289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załączników dokumentujących osiągnięcia kandydata:</w:t>
      </w:r>
    </w:p>
    <w:p w:rsidR="00873289" w:rsidRDefault="00873289" w:rsidP="00873289">
      <w:pPr>
        <w:pStyle w:val="Akapitzlist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873289" w:rsidRDefault="00873289" w:rsidP="00873289">
      <w:pPr>
        <w:pStyle w:val="Akapitzlist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</w:t>
      </w:r>
    </w:p>
    <w:p w:rsidR="00873289" w:rsidRDefault="00873289" w:rsidP="00873289">
      <w:pPr>
        <w:pStyle w:val="Akapitzlist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873289" w:rsidRDefault="00873289" w:rsidP="008732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873289" w:rsidRDefault="00873289" w:rsidP="00873289">
      <w:pPr>
        <w:spacing w:line="240" w:lineRule="auto"/>
        <w:ind w:left="4248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/podpis wnioskodawcy/</w:t>
      </w:r>
    </w:p>
    <w:p w:rsidR="00873289" w:rsidRDefault="00873289" w:rsidP="008732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</w:t>
      </w:r>
    </w:p>
    <w:p w:rsidR="00873289" w:rsidRPr="00873289" w:rsidRDefault="00873289" w:rsidP="00873289">
      <w:pPr>
        <w:spacing w:line="240" w:lineRule="auto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873289">
        <w:rPr>
          <w:rFonts w:ascii="Times New Roman" w:hAnsi="Times New Roman" w:cs="Times New Roman"/>
          <w:sz w:val="16"/>
          <w:szCs w:val="16"/>
        </w:rPr>
        <w:t>(w przypadku stypendium sportowego)</w:t>
      </w:r>
    </w:p>
    <w:p w:rsidR="00873289" w:rsidRDefault="00873289" w:rsidP="0087328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873289" w:rsidRPr="00873289" w:rsidRDefault="00B84B9A" w:rsidP="008732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</w:t>
      </w:r>
      <w:r w:rsidR="00873289">
        <w:rPr>
          <w:rFonts w:ascii="Times New Roman" w:hAnsi="Times New Roman" w:cs="Times New Roman"/>
          <w:sz w:val="24"/>
          <w:szCs w:val="24"/>
        </w:rPr>
        <w:t xml:space="preserve"> nie mam podpisanego kontraktu zawodniczego lub zawodowego z klubem, sponsorem lub związkiem sportowym gwarantującego stałe wynagrodzenie, a przedstawione powyżej dane są prawdziwe.</w:t>
      </w:r>
    </w:p>
    <w:p w:rsidR="00873289" w:rsidRDefault="00873289" w:rsidP="00873289">
      <w:pPr>
        <w:pStyle w:val="Akapitzlis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73289" w:rsidRDefault="00873289" w:rsidP="00873289">
      <w:pPr>
        <w:pStyle w:val="Akapitzlis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F94E27" w:rsidRPr="00F94E27" w:rsidRDefault="00873289" w:rsidP="00873289">
      <w:pPr>
        <w:pStyle w:val="Akapitzlist"/>
        <w:spacing w:line="240" w:lineRule="auto"/>
        <w:ind w:left="5676" w:firstLine="6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>/data i czytelny podpis zawodnika/</w:t>
      </w:r>
    </w:p>
    <w:sectPr w:rsidR="00F94E27" w:rsidRPr="00F94E27" w:rsidSect="00873289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376FE"/>
    <w:multiLevelType w:val="hybridMultilevel"/>
    <w:tmpl w:val="18282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E27"/>
    <w:rsid w:val="002159DD"/>
    <w:rsid w:val="002E76DD"/>
    <w:rsid w:val="00413B12"/>
    <w:rsid w:val="004A25BA"/>
    <w:rsid w:val="005A0E5E"/>
    <w:rsid w:val="0063678A"/>
    <w:rsid w:val="006A7ECC"/>
    <w:rsid w:val="00873289"/>
    <w:rsid w:val="00A76D39"/>
    <w:rsid w:val="00B83C0C"/>
    <w:rsid w:val="00B84B9A"/>
    <w:rsid w:val="00BC287A"/>
    <w:rsid w:val="00DD0308"/>
    <w:rsid w:val="00F94E27"/>
    <w:rsid w:val="00FC4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4E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4E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B2664A39.dotm</Template>
  <TotalTime>0</TotalTime>
  <Pages>2</Pages>
  <Words>445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Sportu i Rekreacji w Szubinie</Company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AgnieszkaZ</dc:creator>
  <cp:lastModifiedBy>Natalia Konieczna</cp:lastModifiedBy>
  <cp:revision>2</cp:revision>
  <cp:lastPrinted>2010-05-24T08:44:00Z</cp:lastPrinted>
  <dcterms:created xsi:type="dcterms:W3CDTF">2017-01-02T13:46:00Z</dcterms:created>
  <dcterms:modified xsi:type="dcterms:W3CDTF">2017-01-02T13:46:00Z</dcterms:modified>
</cp:coreProperties>
</file>